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673" w:rsidRDefault="00893673" w:rsidP="00893673">
      <w:pPr>
        <w:pStyle w:val="Ttulo2"/>
        <w:rPr>
          <w:sz w:val="24"/>
        </w:rPr>
      </w:pPr>
      <w:bookmarkStart w:id="0" w:name="_Toc28167016"/>
      <w:bookmarkStart w:id="1" w:name="_Toc36605391"/>
      <w:r>
        <w:rPr>
          <w:sz w:val="24"/>
        </w:rPr>
        <w:t xml:space="preserve">Termo de Declarações - </w:t>
      </w:r>
      <w:r>
        <w:t>Modelo</w:t>
      </w:r>
      <w:r>
        <w:rPr>
          <w:sz w:val="24"/>
        </w:rPr>
        <w:t xml:space="preserve"> 25</w:t>
      </w:r>
      <w:bookmarkEnd w:id="0"/>
      <w:bookmarkEnd w:id="1"/>
    </w:p>
    <w:p w:rsidR="00893673" w:rsidRDefault="00893673" w:rsidP="00893673">
      <w:pPr>
        <w:jc w:val="center"/>
      </w:pPr>
    </w:p>
    <w:p w:rsidR="00893673" w:rsidRDefault="00893673" w:rsidP="00893673">
      <w:pPr>
        <w:jc w:val="center"/>
        <w:rPr>
          <w:sz w:val="20"/>
        </w:rPr>
      </w:pPr>
      <w:r>
        <w:rPr>
          <w:sz w:val="20"/>
        </w:rPr>
        <w:t>TERMO DE DECLARAÇÕES</w:t>
      </w:r>
    </w:p>
    <w:p w:rsidR="00893673" w:rsidRDefault="00893673" w:rsidP="00893673">
      <w:pPr>
        <w:jc w:val="center"/>
        <w:rPr>
          <w:sz w:val="20"/>
        </w:rPr>
      </w:pPr>
    </w:p>
    <w:p w:rsidR="00893673" w:rsidRDefault="00893673" w:rsidP="00893673">
      <w:pPr>
        <w:jc w:val="center"/>
        <w:rPr>
          <w:sz w:val="20"/>
        </w:rPr>
      </w:pPr>
    </w:p>
    <w:p w:rsidR="00893673" w:rsidRDefault="00893673" w:rsidP="00893673">
      <w:pPr>
        <w:jc w:val="both"/>
        <w:rPr>
          <w:sz w:val="20"/>
        </w:rPr>
      </w:pPr>
      <w:r>
        <w:rPr>
          <w:sz w:val="20"/>
        </w:rPr>
        <w:tab/>
        <w:t xml:space="preserve">Aos ................dias do mês de .................  </w:t>
      </w:r>
      <w:proofErr w:type="gramStart"/>
      <w:r>
        <w:rPr>
          <w:sz w:val="20"/>
        </w:rPr>
        <w:t>de</w:t>
      </w:r>
      <w:proofErr w:type="gramEnd"/>
      <w:r>
        <w:rPr>
          <w:sz w:val="20"/>
        </w:rPr>
        <w:t xml:space="preserve"> dois mil ..............., nesta cidade de Campo Grande, Estado de Mato Grosso do Sul, na sede da Delegacia...................................... </w:t>
      </w:r>
      <w:proofErr w:type="gramStart"/>
      <w:r>
        <w:rPr>
          <w:sz w:val="20"/>
        </w:rPr>
        <w:t>.............................................................,instalada</w:t>
      </w:r>
      <w:proofErr w:type="gramEnd"/>
      <w:r>
        <w:rPr>
          <w:sz w:val="20"/>
        </w:rPr>
        <w:t xml:space="preserve"> na Rua .....................................nº .......- Jardim ............................... - CEP 79051.220 - Fone ........................., onde presente se achava o Dr. ......................................, Delegado de Polícia, comigo escrivão a seu cargo e ao final assinado, aí compareceu o Sr. ........................, vulgo.............................., portador do RG............................., CPF......................................, nacionalidade brasileira, estado civil .....................,natural ..........................., Estado............................., nascido aos ..../..../......, com .......anos de idade, filho de ........................................................................................... e de .................................................................., residente na Rua ...................................................nº .........., Bairro................................, município de ......................................,telefone residencial ........................podendo, ainda, ser encontrado nas dependências da.......................................... ...................................................., Rua ..............................................., nº............, telefone............................onde exerce suas atividades;  Que inquirido sobre os fatos que estão sendo apurados neste procedimento, referentes  a prática de estelionato e uso indevido de telefonia fixa em que figuram como autor...................................................e vítima....................................................................., respondeu que............................................. Nada mais disse nem lhe foi perguntado, mandou a autoridade que se encerrasse o presente termo que depois de lido e achado conforme assina com o declarante, com a Dr. ........................................................Advogado, OAB ............ e comigo escrivão que o digitei.</w:t>
      </w:r>
    </w:p>
    <w:p w:rsidR="00893673" w:rsidRDefault="00893673" w:rsidP="00893673">
      <w:pPr>
        <w:jc w:val="both"/>
        <w:rPr>
          <w:sz w:val="20"/>
        </w:rPr>
      </w:pPr>
    </w:p>
    <w:p w:rsidR="00893673" w:rsidRDefault="00893673" w:rsidP="00893673">
      <w:pPr>
        <w:jc w:val="both"/>
        <w:rPr>
          <w:sz w:val="20"/>
        </w:rPr>
      </w:pPr>
      <w:r>
        <w:rPr>
          <w:sz w:val="20"/>
        </w:rPr>
        <w:t xml:space="preserve">Autoridade Policial: </w:t>
      </w:r>
    </w:p>
    <w:p w:rsidR="00893673" w:rsidRDefault="00893673" w:rsidP="00893673">
      <w:pPr>
        <w:jc w:val="both"/>
        <w:rPr>
          <w:sz w:val="20"/>
        </w:rPr>
      </w:pPr>
    </w:p>
    <w:p w:rsidR="00893673" w:rsidRDefault="00893673" w:rsidP="00893673">
      <w:pPr>
        <w:jc w:val="both"/>
        <w:rPr>
          <w:sz w:val="20"/>
        </w:rPr>
      </w:pPr>
      <w:r>
        <w:rPr>
          <w:sz w:val="20"/>
        </w:rPr>
        <w:t>Declarante:</w:t>
      </w:r>
    </w:p>
    <w:p w:rsidR="00893673" w:rsidRDefault="00893673" w:rsidP="00893673">
      <w:pPr>
        <w:jc w:val="both"/>
        <w:rPr>
          <w:sz w:val="20"/>
        </w:rPr>
      </w:pPr>
    </w:p>
    <w:p w:rsidR="00893673" w:rsidRDefault="00893673" w:rsidP="00893673">
      <w:pPr>
        <w:jc w:val="both"/>
        <w:rPr>
          <w:sz w:val="20"/>
        </w:rPr>
      </w:pPr>
      <w:r>
        <w:rPr>
          <w:sz w:val="20"/>
        </w:rPr>
        <w:t>Advogado:</w:t>
      </w:r>
    </w:p>
    <w:p w:rsidR="00893673" w:rsidRDefault="00893673" w:rsidP="00893673">
      <w:pPr>
        <w:jc w:val="both"/>
        <w:rPr>
          <w:sz w:val="20"/>
        </w:rPr>
      </w:pPr>
    </w:p>
    <w:p w:rsidR="00893673" w:rsidRDefault="00893673" w:rsidP="00893673">
      <w:pPr>
        <w:jc w:val="both"/>
        <w:rPr>
          <w:sz w:val="20"/>
        </w:rPr>
      </w:pPr>
      <w:r>
        <w:rPr>
          <w:sz w:val="20"/>
        </w:rPr>
        <w:t>Escrivão:</w:t>
      </w:r>
    </w:p>
    <w:p w:rsidR="003E092C" w:rsidRDefault="003E092C"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3"/>
    <w:rsid w:val="003E092C"/>
    <w:rsid w:val="0089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93673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93673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Termo de Declarações</Template>
  <TotalTime>1</TotalTime>
  <Pages>1</Pages>
  <Words>367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2016-09-14T15:47:00Z</dcterms:created>
  <dcterms:modified xsi:type="dcterms:W3CDTF">2016-09-14T15:48:00Z</dcterms:modified>
</cp:coreProperties>
</file>