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9DF" w:rsidRDefault="004309DF" w:rsidP="004309DF">
      <w:pPr>
        <w:pStyle w:val="Ttulo2"/>
      </w:pPr>
      <w:bookmarkStart w:id="0" w:name="_Toc28166994"/>
      <w:bookmarkStart w:id="1" w:name="_Toc36605368"/>
      <w:bookmarkStart w:id="2" w:name="_GoBack"/>
      <w:bookmarkEnd w:id="2"/>
      <w:r>
        <w:t xml:space="preserve">Termo de </w:t>
      </w:r>
      <w:r>
        <w:fldChar w:fldCharType="begin"/>
      </w:r>
      <w:r>
        <w:instrText xml:space="preserve"> XE "Recebimento" \t "Art. 21, § único, b" </w:instrText>
      </w:r>
      <w:r>
        <w:fldChar w:fldCharType="end"/>
      </w:r>
      <w:r>
        <w:t>Conclusão</w:t>
      </w:r>
      <w:r>
        <w:fldChar w:fldCharType="begin"/>
      </w:r>
      <w:r>
        <w:instrText xml:space="preserve"> XE "Conclusão" \t "Art. 21, § único , c" </w:instrText>
      </w:r>
      <w:r>
        <w:fldChar w:fldCharType="end"/>
      </w:r>
      <w:r>
        <w:t xml:space="preserve"> - Modelo 3</w:t>
      </w:r>
      <w:bookmarkEnd w:id="0"/>
      <w:bookmarkEnd w:id="1"/>
    </w:p>
    <w:p w:rsidR="004309DF" w:rsidRDefault="004309DF" w:rsidP="004309DF">
      <w:pPr>
        <w:tabs>
          <w:tab w:val="left" w:pos="1534"/>
        </w:tabs>
      </w:pPr>
    </w:p>
    <w:p w:rsidR="004309DF" w:rsidRDefault="004309DF" w:rsidP="004309D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198120</wp:posOffset>
                </wp:positionV>
                <wp:extent cx="2857500" cy="1436370"/>
                <wp:effectExtent l="16510" t="19050" r="21590" b="20955"/>
                <wp:wrapTopAndBottom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4363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09DF" w:rsidRDefault="004309DF" w:rsidP="004309DF">
                            <w:pPr>
                              <w:jc w:val="center"/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  <w:t>CONCLUSÃO</w:t>
                            </w:r>
                          </w:p>
                          <w:p w:rsidR="004309DF" w:rsidRDefault="004309DF" w:rsidP="004309DF">
                            <w:pPr>
                              <w:jc w:val="both"/>
                              <w:rPr>
                                <w:rFonts w:ascii="Albertus Medium" w:hAnsi="Albertus Medium"/>
                              </w:rPr>
                            </w:pPr>
                            <w:proofErr w:type="gramStart"/>
                            <w:r>
                              <w:rPr>
                                <w:rFonts w:ascii="Albertus Medium" w:hAnsi="Albertus Medium"/>
                              </w:rPr>
                              <w:t>Aos....</w:t>
                            </w:r>
                            <w:proofErr w:type="gramEnd"/>
                            <w:r>
                              <w:rPr>
                                <w:rFonts w:ascii="Albertus Medium" w:hAnsi="Albertus Medium"/>
                              </w:rPr>
                              <w:t xml:space="preserve">.dias  do mês de..........de 20..... </w:t>
                            </w:r>
                            <w:proofErr w:type="gramStart"/>
                            <w:r>
                              <w:rPr>
                                <w:rFonts w:ascii="Albertus Medium" w:hAnsi="Albertus Medium"/>
                              </w:rPr>
                              <w:t>faço</w:t>
                            </w:r>
                            <w:proofErr w:type="gramEnd"/>
                            <w:r>
                              <w:rPr>
                                <w:rFonts w:ascii="Albertus Medium" w:hAnsi="Albertus Medium"/>
                              </w:rPr>
                              <w:t xml:space="preserve">   estes   autos  conclusos ao presidente do feito, Dr................... Para constar, lavro este termo.</w:t>
                            </w:r>
                          </w:p>
                          <w:p w:rsidR="004309DF" w:rsidRDefault="004309DF" w:rsidP="004309DF">
                            <w:pPr>
                              <w:jc w:val="center"/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  <w:t>___________________</w:t>
                            </w:r>
                          </w:p>
                          <w:p w:rsidR="004309DF" w:rsidRDefault="004309DF" w:rsidP="004309DF">
                            <w:pPr>
                              <w:jc w:val="center"/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  <w:t>Escrivão</w:t>
                            </w:r>
                          </w:p>
                          <w:p w:rsidR="004309DF" w:rsidRDefault="004309DF" w:rsidP="004309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108pt;margin-top:15.6pt;width:225pt;height:1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" fillcolor="silver" strokeweight="2.25pt">
                <v:textbox>
                  <w:txbxContent>
                    <w:p w:rsidR="004309DF" w:rsidRDefault="004309DF" w:rsidP="004309DF">
                      <w:pPr>
                        <w:jc w:val="center"/>
                        <w:rPr>
                          <w:rFonts w:ascii="Albertus Medium" w:hAnsi="Albertus Medium"/>
                          <w:b/>
                          <w:bCs/>
                        </w:rPr>
                      </w:pPr>
                      <w:r>
                        <w:rPr>
                          <w:rFonts w:ascii="Albertus Medium" w:hAnsi="Albertus Medium"/>
                          <w:b/>
                          <w:bCs/>
                        </w:rPr>
                        <w:t>CONCLUSÃO</w:t>
                      </w:r>
                    </w:p>
                    <w:p w:rsidR="004309DF" w:rsidRDefault="004309DF" w:rsidP="004309DF">
                      <w:pPr>
                        <w:jc w:val="both"/>
                        <w:rPr>
                          <w:rFonts w:ascii="Albertus Medium" w:hAnsi="Albertus Medium"/>
                        </w:rPr>
                      </w:pPr>
                      <w:proofErr w:type="gramStart"/>
                      <w:r>
                        <w:rPr>
                          <w:rFonts w:ascii="Albertus Medium" w:hAnsi="Albertus Medium"/>
                        </w:rPr>
                        <w:t>Aos....</w:t>
                      </w:r>
                      <w:proofErr w:type="gramEnd"/>
                      <w:r>
                        <w:rPr>
                          <w:rFonts w:ascii="Albertus Medium" w:hAnsi="Albertus Medium"/>
                        </w:rPr>
                        <w:t xml:space="preserve">.dias  do mês de..........de 20..... </w:t>
                      </w:r>
                      <w:proofErr w:type="gramStart"/>
                      <w:r>
                        <w:rPr>
                          <w:rFonts w:ascii="Albertus Medium" w:hAnsi="Albertus Medium"/>
                        </w:rPr>
                        <w:t>faço</w:t>
                      </w:r>
                      <w:proofErr w:type="gramEnd"/>
                      <w:r>
                        <w:rPr>
                          <w:rFonts w:ascii="Albertus Medium" w:hAnsi="Albertus Medium"/>
                        </w:rPr>
                        <w:t xml:space="preserve">   estes   autos  conclusos ao presidente do feito, Dr................... Para constar, lavro este termo.</w:t>
                      </w:r>
                    </w:p>
                    <w:p w:rsidR="004309DF" w:rsidRDefault="004309DF" w:rsidP="004309DF">
                      <w:pPr>
                        <w:jc w:val="center"/>
                        <w:rPr>
                          <w:rFonts w:ascii="Albertus Medium" w:hAnsi="Albertus Medium"/>
                          <w:b/>
                          <w:bCs/>
                        </w:rPr>
                      </w:pPr>
                      <w:r>
                        <w:rPr>
                          <w:rFonts w:ascii="Albertus Medium" w:hAnsi="Albertus Medium"/>
                          <w:b/>
                          <w:bCs/>
                        </w:rPr>
                        <w:t>___________________</w:t>
                      </w:r>
                    </w:p>
                    <w:p w:rsidR="004309DF" w:rsidRDefault="004309DF" w:rsidP="004309DF">
                      <w:pPr>
                        <w:jc w:val="center"/>
                        <w:rPr>
                          <w:rFonts w:ascii="Albertus Medium" w:hAnsi="Albertus Medium"/>
                          <w:b/>
                          <w:bCs/>
                        </w:rPr>
                      </w:pPr>
                      <w:r>
                        <w:rPr>
                          <w:rFonts w:ascii="Albertus Medium" w:hAnsi="Albertus Medium"/>
                          <w:b/>
                          <w:bCs/>
                        </w:rPr>
                        <w:t>Escrivão</w:t>
                      </w:r>
                    </w:p>
                    <w:p w:rsidR="004309DF" w:rsidRDefault="004309DF" w:rsidP="004309DF"/>
                  </w:txbxContent>
                </v:textbox>
                <w10:wrap type="topAndBottom"/>
              </v:shape>
            </w:pict>
          </mc:Fallback>
        </mc:AlternateContent>
      </w:r>
    </w:p>
    <w:p w:rsidR="003E092C" w:rsidRDefault="003E092C"/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9DF"/>
    <w:rsid w:val="003E092C"/>
    <w:rsid w:val="004309DF"/>
    <w:rsid w:val="00CC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9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309DF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309D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- Termo de Conclusão</Template>
  <TotalTime>1</TotalTime>
  <Pages>1</Pages>
  <Words>19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User;Glauco Maciel</dc:creator>
  <cp:keywords/>
  <dc:description/>
  <cp:lastModifiedBy>Glauco Maciel</cp:lastModifiedBy>
  <cp:revision>2</cp:revision>
  <dcterms:created xsi:type="dcterms:W3CDTF">2016-09-14T15:35:00Z</dcterms:created>
  <dcterms:modified xsi:type="dcterms:W3CDTF">2016-09-14T15:35:00Z</dcterms:modified>
</cp:coreProperties>
</file>