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0BA" w:rsidRDefault="009450BA" w:rsidP="009450BA">
      <w:pPr>
        <w:pStyle w:val="Ttulo1"/>
        <w:jc w:val="center"/>
        <w:rPr>
          <w:kern w:val="0"/>
          <w:sz w:val="20"/>
          <w:szCs w:val="28"/>
        </w:rPr>
      </w:pPr>
      <w:bookmarkStart w:id="0" w:name="_Toc28166992"/>
      <w:bookmarkStart w:id="1" w:name="_GoBack"/>
      <w:bookmarkEnd w:id="1"/>
      <w:r>
        <w:rPr>
          <w:kern w:val="0"/>
          <w:sz w:val="20"/>
          <w:szCs w:val="28"/>
        </w:rPr>
        <w:t>Modelos</w:t>
      </w:r>
    </w:p>
    <w:p w:rsidR="009450BA" w:rsidRDefault="009450BA" w:rsidP="009450BA">
      <w:pPr>
        <w:pStyle w:val="Ttulo2"/>
      </w:pPr>
      <w:bookmarkStart w:id="2" w:name="_Toc36605366"/>
      <w:r>
        <w:t>Termo de Autuação - Modelo 1</w:t>
      </w:r>
      <w:bookmarkEnd w:id="0"/>
      <w:bookmarkEnd w:id="2"/>
    </w:p>
    <w:p w:rsidR="009450BA" w:rsidRDefault="009450BA" w:rsidP="009450BA">
      <w:pPr>
        <w:tabs>
          <w:tab w:val="left" w:pos="295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289560</wp:posOffset>
                </wp:positionV>
                <wp:extent cx="2857500" cy="1541780"/>
                <wp:effectExtent l="16510" t="15875" r="21590" b="23495"/>
                <wp:wrapTopAndBottom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54178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50BA" w:rsidRDefault="009450BA" w:rsidP="009450B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AUTUAÇÃO</w:t>
                            </w:r>
                          </w:p>
                          <w:p w:rsidR="009450BA" w:rsidRDefault="009450BA" w:rsidP="009450BA">
                            <w:pPr>
                              <w:jc w:val="both"/>
                              <w:rPr>
                                <w:rFonts w:ascii="Albertus Medium" w:hAnsi="Albertus Medium"/>
                              </w:rPr>
                            </w:pPr>
                            <w:r>
                              <w:rPr>
                                <w:rFonts w:ascii="Albertus Medium" w:hAnsi="Albertus Medium"/>
                              </w:rPr>
                              <w:t xml:space="preserve">Aos .... </w:t>
                            </w:r>
                            <w:proofErr w:type="gramStart"/>
                            <w:r>
                              <w:rPr>
                                <w:rFonts w:ascii="Albertus Medium" w:hAnsi="Albertus Medium"/>
                              </w:rPr>
                              <w:t>dias</w:t>
                            </w:r>
                            <w:proofErr w:type="gramEnd"/>
                            <w:r>
                              <w:rPr>
                                <w:rFonts w:ascii="Albertus Medium" w:hAnsi="Albertus Medium"/>
                              </w:rPr>
                              <w:t xml:space="preserve"> do mês de ...................               </w:t>
                            </w:r>
                            <w:proofErr w:type="gramStart"/>
                            <w:r>
                              <w:rPr>
                                <w:rFonts w:ascii="Albertus Medium" w:hAnsi="Albertus Medium"/>
                              </w:rPr>
                              <w:t>de</w:t>
                            </w:r>
                            <w:proofErr w:type="gramEnd"/>
                            <w:r>
                              <w:rPr>
                                <w:rFonts w:ascii="Albertus Medium" w:hAnsi="Albertus Medium"/>
                              </w:rPr>
                              <w:t xml:space="preserve"> 20......, faço a remessa destes autos ao..............................................Para constar, lavro este termo.</w:t>
                            </w:r>
                          </w:p>
                          <w:p w:rsidR="009450BA" w:rsidRDefault="009450BA" w:rsidP="009450B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___________________</w:t>
                            </w:r>
                          </w:p>
                          <w:p w:rsidR="009450BA" w:rsidRDefault="009450BA" w:rsidP="009450B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Escrivão</w:t>
                            </w:r>
                          </w:p>
                          <w:p w:rsidR="009450BA" w:rsidRDefault="009450BA" w:rsidP="009450B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margin-left:108pt;margin-top:22.8pt;width:225pt;height:12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" fillcolor="silver" strokeweight="2.25pt">
                <v:textbox>
                  <w:txbxContent>
                    <w:p w:rsidR="009450BA" w:rsidRDefault="009450BA" w:rsidP="009450B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AUTUAÇÃO</w:t>
                      </w:r>
                    </w:p>
                    <w:p w:rsidR="009450BA" w:rsidRDefault="009450BA" w:rsidP="009450BA">
                      <w:pPr>
                        <w:jc w:val="both"/>
                        <w:rPr>
                          <w:rFonts w:ascii="Albertus Medium" w:hAnsi="Albertus Medium"/>
                        </w:rPr>
                      </w:pPr>
                      <w:r>
                        <w:rPr>
                          <w:rFonts w:ascii="Albertus Medium" w:hAnsi="Albertus Medium"/>
                        </w:rPr>
                        <w:t xml:space="preserve">Aos .... </w:t>
                      </w:r>
                      <w:proofErr w:type="gramStart"/>
                      <w:r>
                        <w:rPr>
                          <w:rFonts w:ascii="Albertus Medium" w:hAnsi="Albertus Medium"/>
                        </w:rPr>
                        <w:t>dias</w:t>
                      </w:r>
                      <w:proofErr w:type="gramEnd"/>
                      <w:r>
                        <w:rPr>
                          <w:rFonts w:ascii="Albertus Medium" w:hAnsi="Albertus Medium"/>
                        </w:rPr>
                        <w:t xml:space="preserve"> do mês de ...................               </w:t>
                      </w:r>
                      <w:proofErr w:type="gramStart"/>
                      <w:r>
                        <w:rPr>
                          <w:rFonts w:ascii="Albertus Medium" w:hAnsi="Albertus Medium"/>
                        </w:rPr>
                        <w:t>de</w:t>
                      </w:r>
                      <w:proofErr w:type="gramEnd"/>
                      <w:r>
                        <w:rPr>
                          <w:rFonts w:ascii="Albertus Medium" w:hAnsi="Albertus Medium"/>
                        </w:rPr>
                        <w:t xml:space="preserve"> 20......, faço a remessa destes autos ao..............................................Para constar, lavro este termo.</w:t>
                      </w:r>
                    </w:p>
                    <w:p w:rsidR="009450BA" w:rsidRDefault="009450BA" w:rsidP="009450B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___________________</w:t>
                      </w:r>
                    </w:p>
                    <w:p w:rsidR="009450BA" w:rsidRDefault="009450BA" w:rsidP="009450B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Escrivão</w:t>
                      </w:r>
                    </w:p>
                    <w:p w:rsidR="009450BA" w:rsidRDefault="009450BA" w:rsidP="009450BA">
                      <w:pPr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tab/>
      </w:r>
    </w:p>
    <w:p w:rsidR="003E092C" w:rsidRDefault="003E092C"/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0BA"/>
    <w:rsid w:val="003E092C"/>
    <w:rsid w:val="004C62FD"/>
    <w:rsid w:val="00945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0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50B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9450BA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50BA"/>
    <w:rPr>
      <w:rFonts w:ascii="Arial" w:eastAsia="Times New Roman" w:hAnsi="Arial" w:cs="Times New Roman"/>
      <w:b/>
      <w:kern w:val="28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9450BA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Modelos - Termo de Autuação</Template>
  <TotalTime>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User;Glauco Maciel</dc:creator>
  <cp:keywords/>
  <dc:description/>
  <cp:lastModifiedBy>Glauco Maciel</cp:lastModifiedBy>
  <cp:revision>2</cp:revision>
  <dcterms:created xsi:type="dcterms:W3CDTF">2016-09-14T15:35:00Z</dcterms:created>
  <dcterms:modified xsi:type="dcterms:W3CDTF">2016-09-14T15:35:00Z</dcterms:modified>
</cp:coreProperties>
</file>