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A4" w:rsidRDefault="006117A4" w:rsidP="006117A4">
      <w:pPr>
        <w:pStyle w:val="Ttulo2"/>
        <w:rPr>
          <w:sz w:val="22"/>
        </w:rPr>
      </w:pPr>
      <w:bookmarkStart w:id="0" w:name="_Toc36605396"/>
      <w:bookmarkStart w:id="1" w:name="_GoBack"/>
      <w:r>
        <w:rPr>
          <w:sz w:val="22"/>
        </w:rPr>
        <w:t xml:space="preserve">Termo Circunstanciado de </w:t>
      </w:r>
      <w:r>
        <w:t>Ocorrências</w:t>
      </w:r>
      <w:bookmarkEnd w:id="1"/>
      <w:r>
        <w:rPr>
          <w:sz w:val="22"/>
        </w:rPr>
        <w:t>- Modelo 30</w:t>
      </w:r>
      <w:bookmarkEnd w:id="0"/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3"/>
        <w:gridCol w:w="166"/>
        <w:gridCol w:w="709"/>
        <w:gridCol w:w="637"/>
        <w:gridCol w:w="497"/>
        <w:gridCol w:w="141"/>
        <w:gridCol w:w="426"/>
        <w:gridCol w:w="448"/>
        <w:gridCol w:w="827"/>
        <w:gridCol w:w="1701"/>
      </w:tblGrid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3119" w:type="dxa"/>
            <w:gridSpan w:val="2"/>
          </w:tcPr>
          <w:p w:rsidR="006117A4" w:rsidRDefault="006117A4" w:rsidP="00407D2C">
            <w:pPr>
              <w:pStyle w:val="Ttulo7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Ocorrência Policial nº</w:t>
            </w:r>
          </w:p>
        </w:tc>
        <w:tc>
          <w:tcPr>
            <w:tcW w:w="5386" w:type="dxa"/>
            <w:gridSpan w:val="8"/>
          </w:tcPr>
          <w:p w:rsidR="006117A4" w:rsidRDefault="006117A4" w:rsidP="00407D2C">
            <w:pPr>
              <w:rPr>
                <w:b/>
                <w:i/>
                <w:smallCaps/>
              </w:rPr>
            </w:pPr>
            <w:r>
              <w:rPr>
                <w:b/>
                <w:i/>
                <w:smallCaps/>
              </w:rPr>
              <w:t>Termo Circunstanciado de Ocorrências nº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4962" w:type="dxa"/>
            <w:gridSpan w:val="5"/>
          </w:tcPr>
          <w:p w:rsidR="006117A4" w:rsidRDefault="006117A4" w:rsidP="00407D2C">
            <w:pPr>
              <w:rPr>
                <w:b/>
                <w:i/>
                <w:smallCaps/>
                <w:sz w:val="16"/>
              </w:rPr>
            </w:pPr>
            <w:r>
              <w:rPr>
                <w:b/>
                <w:i/>
                <w:smallCaps/>
                <w:sz w:val="16"/>
              </w:rPr>
              <w:t xml:space="preserve">data do registro: </w:t>
            </w:r>
          </w:p>
        </w:tc>
        <w:tc>
          <w:tcPr>
            <w:tcW w:w="3543" w:type="dxa"/>
            <w:gridSpan w:val="5"/>
          </w:tcPr>
          <w:p w:rsidR="006117A4" w:rsidRDefault="006117A4" w:rsidP="00407D2C">
            <w:pPr>
              <w:rPr>
                <w:b/>
                <w:i/>
                <w:smallCaps/>
                <w:sz w:val="16"/>
              </w:rPr>
            </w:pPr>
            <w:r>
              <w:rPr>
                <w:b/>
                <w:i/>
                <w:smallCaps/>
                <w:sz w:val="16"/>
              </w:rPr>
              <w:t xml:space="preserve">Hora do Registro: 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4962" w:type="dxa"/>
            <w:gridSpan w:val="5"/>
          </w:tcPr>
          <w:p w:rsidR="006117A4" w:rsidRDefault="006117A4" w:rsidP="00407D2C">
            <w:pPr>
              <w:rPr>
                <w:b/>
                <w:i/>
                <w:smallCaps/>
                <w:sz w:val="16"/>
              </w:rPr>
            </w:pPr>
            <w:r>
              <w:rPr>
                <w:b/>
                <w:i/>
                <w:smallCaps/>
                <w:sz w:val="16"/>
              </w:rPr>
              <w:t xml:space="preserve">data do </w:t>
            </w:r>
            <w:proofErr w:type="gramStart"/>
            <w:r>
              <w:rPr>
                <w:b/>
                <w:i/>
                <w:smallCaps/>
                <w:sz w:val="16"/>
              </w:rPr>
              <w:t>fato  :</w:t>
            </w:r>
            <w:proofErr w:type="gramEnd"/>
            <w:r>
              <w:rPr>
                <w:b/>
                <w:i/>
                <w:smallCaps/>
                <w:sz w:val="16"/>
              </w:rPr>
              <w:t xml:space="preserve"> </w:t>
            </w:r>
          </w:p>
        </w:tc>
        <w:tc>
          <w:tcPr>
            <w:tcW w:w="3543" w:type="dxa"/>
            <w:gridSpan w:val="5"/>
          </w:tcPr>
          <w:p w:rsidR="006117A4" w:rsidRDefault="006117A4" w:rsidP="00407D2C">
            <w:pPr>
              <w:rPr>
                <w:b/>
                <w:i/>
                <w:smallCaps/>
                <w:sz w:val="16"/>
              </w:rPr>
            </w:pPr>
            <w:r>
              <w:rPr>
                <w:b/>
                <w:i/>
                <w:smallCaps/>
                <w:sz w:val="16"/>
              </w:rPr>
              <w:t xml:space="preserve">Hora do </w:t>
            </w:r>
            <w:proofErr w:type="gramStart"/>
            <w:r>
              <w:rPr>
                <w:b/>
                <w:i/>
                <w:smallCaps/>
                <w:sz w:val="16"/>
              </w:rPr>
              <w:t>fato  :</w:t>
            </w:r>
            <w:proofErr w:type="gramEnd"/>
            <w:r>
              <w:rPr>
                <w:b/>
                <w:i/>
                <w:smallCaps/>
                <w:sz w:val="16"/>
              </w:rPr>
              <w:t xml:space="preserve"> 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5529" w:type="dxa"/>
            <w:gridSpan w:val="7"/>
          </w:tcPr>
          <w:p w:rsidR="006117A4" w:rsidRPr="006117A4" w:rsidRDefault="006117A4" w:rsidP="00407D2C">
            <w:pPr>
              <w:rPr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FATO COMUNICADO:</w:t>
            </w:r>
          </w:p>
        </w:tc>
        <w:tc>
          <w:tcPr>
            <w:tcW w:w="2976" w:type="dxa"/>
            <w:gridSpan w:val="3"/>
          </w:tcPr>
          <w:p w:rsidR="006117A4" w:rsidRPr="006117A4" w:rsidRDefault="006117A4" w:rsidP="00407D2C">
            <w:pPr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Art.               Lei: 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05" w:type="dxa"/>
            <w:gridSpan w:val="10"/>
          </w:tcPr>
          <w:p w:rsidR="006117A4" w:rsidRPr="006117A4" w:rsidRDefault="006117A4" w:rsidP="00407D2C">
            <w:pPr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CONTRAVENÇÃO </w: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CRIME DE AÇÃO: PÚBLICA </w:t>
            </w:r>
            <w:proofErr w:type="gramStart"/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INCONDICIONADA </w: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proofErr w:type="gramEnd"/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CONDICIONADA </w: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PRIVADA </w: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5529" w:type="dxa"/>
            <w:gridSpan w:val="7"/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local :</w:t>
            </w:r>
            <w:proofErr w:type="gramEnd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</w:p>
        </w:tc>
        <w:tc>
          <w:tcPr>
            <w:tcW w:w="2976" w:type="dxa"/>
            <w:gridSpan w:val="3"/>
          </w:tcPr>
          <w:p w:rsidR="006117A4" w:rsidRPr="006117A4" w:rsidRDefault="006117A4" w:rsidP="00407D2C">
            <w:pPr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Bairro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3"/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cidade:                                                 </w:t>
            </w:r>
          </w:p>
        </w:tc>
        <w:tc>
          <w:tcPr>
            <w:tcW w:w="1701" w:type="dxa"/>
            <w:gridSpan w:val="4"/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:</w:t>
            </w:r>
            <w:proofErr w:type="gramEnd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MS</w:t>
            </w:r>
          </w:p>
        </w:tc>
        <w:tc>
          <w:tcPr>
            <w:tcW w:w="2976" w:type="dxa"/>
            <w:gridSpan w:val="3"/>
          </w:tcPr>
          <w:p w:rsidR="006117A4" w:rsidRPr="006117A4" w:rsidRDefault="006117A4" w:rsidP="00407D2C">
            <w:pPr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Tipo de Local:</w:t>
            </w:r>
          </w:p>
        </w:tc>
      </w:tr>
      <w:tr w:rsidR="006117A4" w:rsidTr="00407D2C">
        <w:tblPrEx>
          <w:tblCellMar>
            <w:top w:w="0" w:type="dxa"/>
            <w:bottom w:w="0" w:type="dxa"/>
          </w:tblCellMar>
        </w:tblPrEx>
        <w:tc>
          <w:tcPr>
            <w:tcW w:w="3828" w:type="dxa"/>
            <w:gridSpan w:val="3"/>
            <w:tcBorders>
              <w:bottom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houve concurso de </w:t>
            </w:r>
            <w:proofErr w:type="gramStart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agentes :</w:t>
            </w:r>
            <w:proofErr w:type="gramEnd"/>
          </w:p>
        </w:tc>
        <w:tc>
          <w:tcPr>
            <w:tcW w:w="1701" w:type="dxa"/>
            <w:gridSpan w:val="4"/>
            <w:tcBorders>
              <w:bottom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Quantas:</w:t>
            </w:r>
          </w:p>
        </w:tc>
        <w:tc>
          <w:tcPr>
            <w:tcW w:w="2976" w:type="dxa"/>
            <w:gridSpan w:val="3"/>
            <w:tcBorders>
              <w:bottom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Autoria: </w:t>
            </w:r>
            <w:proofErr w:type="gramStart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conhecida </w:t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Desconhecida</w:t>
            </w:r>
            <w:proofErr w:type="gramEnd"/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:sz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bottom w:val="single" w:sz="4" w:space="0" w:color="auto"/>
            </w:tcBorders>
          </w:tcPr>
          <w:p w:rsidR="006117A4" w:rsidRPr="006117A4" w:rsidRDefault="006117A4" w:rsidP="00407D2C">
            <w:pPr>
              <w:rPr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Qualificação </w:t>
            </w:r>
            <w:proofErr w:type="gramStart"/>
            <w:r w:rsidRPr="006117A4">
              <w:rPr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do(</w:t>
            </w:r>
            <w:proofErr w:type="gramEnd"/>
            <w:r w:rsidRPr="006117A4">
              <w:rPr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a): 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nome: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Alcunha: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nacionalidade: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est.civil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natural de: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cpf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nº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rg</w:t>
            </w:r>
            <w:proofErr w:type="spellEnd"/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profissão: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d.n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.  </w:t>
            </w:r>
          </w:p>
        </w:tc>
        <w:tc>
          <w:tcPr>
            <w:tcW w:w="302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idade:</w:t>
            </w:r>
          </w:p>
        </w:tc>
        <w:tc>
          <w:tcPr>
            <w:tcW w:w="2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sexo: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masc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fem.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pai :</w:t>
            </w:r>
            <w:proofErr w:type="gram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40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mãe: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end. res.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</w:t>
            </w:r>
            <w:proofErr w:type="spellEnd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end. coml.: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Qualificação </w:t>
            </w:r>
            <w:proofErr w:type="gramStart"/>
            <w:r w:rsidRPr="006117A4"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do(</w:t>
            </w:r>
            <w:proofErr w:type="gramEnd"/>
            <w:r w:rsidRPr="006117A4"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a):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nome: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Alcunha: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nacionalidade: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est.civil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natural de: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cpf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nº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rg</w:t>
            </w:r>
            <w:proofErr w:type="spellEnd"/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profissão: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d.n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.  </w:t>
            </w:r>
          </w:p>
        </w:tc>
        <w:tc>
          <w:tcPr>
            <w:tcW w:w="302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idade:</w:t>
            </w:r>
          </w:p>
        </w:tc>
        <w:tc>
          <w:tcPr>
            <w:tcW w:w="2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sexo: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masc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fem.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pai :</w:t>
            </w:r>
            <w:proofErr w:type="gram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40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mãe: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end. res.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</w:t>
            </w:r>
            <w:proofErr w:type="spellEnd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end. coml.: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top w:val="single" w:sz="4" w:space="0" w:color="auto"/>
              <w:bottom w:val="nil"/>
            </w:tcBorders>
          </w:tcPr>
          <w:p w:rsidR="006117A4" w:rsidRPr="006117A4" w:rsidRDefault="006117A4" w:rsidP="00407D2C">
            <w:pPr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bCs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Qualificação do (a): 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nome: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Alcunha: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nacionalidade: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est.civil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natural de: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cpf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nº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rg</w:t>
            </w:r>
            <w:proofErr w:type="spellEnd"/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profissão: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d.n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.  </w:t>
            </w:r>
          </w:p>
        </w:tc>
        <w:tc>
          <w:tcPr>
            <w:tcW w:w="302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idade:</w:t>
            </w:r>
          </w:p>
        </w:tc>
        <w:tc>
          <w:tcPr>
            <w:tcW w:w="2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sexo: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masc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fem.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6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pai :</w:t>
            </w:r>
            <w:proofErr w:type="gram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40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mãe: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end. res.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</w:t>
            </w:r>
            <w:proofErr w:type="spellEnd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end. coml.: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Qualificação do (a): 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nome: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Alcunha: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cpf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nº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rg</w:t>
            </w:r>
            <w:proofErr w:type="spellEnd"/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profissão: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d.n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. </w:t>
            </w:r>
          </w:p>
        </w:tc>
        <w:tc>
          <w:tcPr>
            <w:tcW w:w="302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idade:</w:t>
            </w:r>
          </w:p>
        </w:tc>
        <w:tc>
          <w:tcPr>
            <w:tcW w:w="2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sexo: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masc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fem. </w: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FORMCHECKBOX </w:instrText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end. res.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</w:t>
            </w:r>
            <w:proofErr w:type="spellEnd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cantSplit/>
          <w:trHeight w:val="95"/>
        </w:trPr>
        <w:tc>
          <w:tcPr>
            <w:tcW w:w="680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end. coml.: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fone</w:t>
            </w:r>
            <w:proofErr w:type="spellEnd"/>
            <w:r w:rsidRPr="006117A4">
              <w:rPr>
                <w:b/>
                <w:i/>
                <w:smallCap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8505" w:type="dxa"/>
            <w:gridSpan w:val="10"/>
            <w:tcBorders>
              <w:top w:val="single" w:sz="4" w:space="0" w:color="auto"/>
            </w:tcBorders>
          </w:tcPr>
          <w:p w:rsidR="006117A4" w:rsidRPr="006117A4" w:rsidRDefault="006117A4" w:rsidP="00407D2C">
            <w:pPr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Histórico:</w:t>
            </w:r>
          </w:p>
        </w:tc>
      </w:tr>
      <w:tr w:rsidR="006117A4" w:rsidRPr="006117A4" w:rsidTr="00407D2C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8505" w:type="dxa"/>
            <w:gridSpan w:val="10"/>
          </w:tcPr>
          <w:p w:rsidR="006117A4" w:rsidRPr="006117A4" w:rsidRDefault="006117A4" w:rsidP="00407D2C">
            <w:pPr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del.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:                             com:                                       vítima:                              </w:t>
            </w:r>
            <w:proofErr w:type="spellStart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esc</w:t>
            </w:r>
            <w:proofErr w:type="spellEnd"/>
            <w:r w:rsidRPr="006117A4">
              <w:rPr>
                <w:b/>
                <w:i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</w:tc>
      </w:tr>
    </w:tbl>
    <w:p w:rsidR="003E092C" w:rsidRDefault="003E092C" w:rsidP="006117A4"/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AB4D1A"/>
    <w:multiLevelType w:val="singleLevel"/>
    <w:tmpl w:val="3F923150"/>
    <w:lvl w:ilvl="0">
      <w:start w:val="1"/>
      <w:numFmt w:val="upperRoman"/>
      <w:pStyle w:val="Ttulo7"/>
      <w:lvlText w:val="%1 -"/>
      <w:lvlJc w:val="left"/>
      <w:pPr>
        <w:tabs>
          <w:tab w:val="num" w:pos="2421"/>
        </w:tabs>
        <w:ind w:left="0" w:firstLine="170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A4"/>
    <w:rsid w:val="003E092C"/>
    <w:rsid w:val="0061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7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117A4"/>
    <w:pPr>
      <w:keepNext/>
      <w:jc w:val="center"/>
      <w:outlineLvl w:val="1"/>
    </w:pPr>
    <w:rPr>
      <w:b/>
      <w:sz w:val="20"/>
    </w:rPr>
  </w:style>
  <w:style w:type="paragraph" w:styleId="Ttulo7">
    <w:name w:val="heading 7"/>
    <w:basedOn w:val="Normal"/>
    <w:next w:val="Normal"/>
    <w:link w:val="Ttulo7Char"/>
    <w:qFormat/>
    <w:rsid w:val="006117A4"/>
    <w:pPr>
      <w:keepNext/>
      <w:numPr>
        <w:numId w:val="1"/>
      </w:numPr>
      <w:jc w:val="both"/>
      <w:outlineLvl w:val="6"/>
    </w:pPr>
    <w:rPr>
      <w:rFonts w:ascii="Arial" w:hAnsi="Arial"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117A4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6117A4"/>
    <w:rPr>
      <w:rFonts w:ascii="Arial" w:eastAsia="Times New Roman" w:hAnsi="Arial" w:cs="Times New Roman"/>
      <w:i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Circunstanciado de Ocorrências</Template>
  <TotalTime>1</TotalTime>
  <Pages>2</Pages>
  <Words>241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2016-09-14T15:50:00Z</dcterms:created>
  <dcterms:modified xsi:type="dcterms:W3CDTF">2016-09-14T15:51:00Z</dcterms:modified>
</cp:coreProperties>
</file>