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933" w:rsidRDefault="00B32933" w:rsidP="00B32933">
      <w:pPr>
        <w:pStyle w:val="Ttulo2"/>
        <w:rPr>
          <w:sz w:val="24"/>
        </w:rPr>
      </w:pPr>
      <w:bookmarkStart w:id="0" w:name="_Toc36605406"/>
      <w:bookmarkStart w:id="1" w:name="_GoBack"/>
      <w:r>
        <w:t xml:space="preserve">Relatório de Busca e Apreensão Modelo </w:t>
      </w:r>
      <w:r>
        <w:rPr>
          <w:sz w:val="24"/>
        </w:rPr>
        <w:t>39</w:t>
      </w:r>
      <w:bookmarkEnd w:id="0"/>
    </w:p>
    <w:bookmarkEnd w:id="1"/>
    <w:p w:rsidR="00B32933" w:rsidRDefault="00B32933" w:rsidP="00B32933"/>
    <w:p w:rsidR="00B32933" w:rsidRDefault="00B32933" w:rsidP="00B32933">
      <w:pPr>
        <w:spacing w:line="360" w:lineRule="auto"/>
        <w:jc w:val="center"/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 xml:space="preserve">AUTO </w:t>
      </w:r>
      <w:r>
        <w:rPr>
          <w:rFonts w:ascii="Abadi MT Condensed Light" w:hAnsi="Abadi MT Condensed Light"/>
          <w:b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 RELATÓRIO </w:t>
      </w:r>
      <w:r>
        <w:rPr>
          <w:rFonts w:ascii="Abadi MT Condensed Light" w:hAnsi="Abadi MT Condensed Light"/>
          <w:b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 DE BUSCA E APREENSÃO</w:t>
      </w:r>
    </w:p>
    <w:p w:rsidR="00B32933" w:rsidRDefault="00B32933" w:rsidP="00B32933">
      <w:pPr>
        <w:spacing w:line="360" w:lineRule="auto"/>
        <w:jc w:val="both"/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ab/>
        <w:t xml:space="preserve">Às ______horas do dia_______ do mês de _____________ do ano de _________________ nesta cidade de ________________, Estado de Mato Grosso do Sul, no endereço Rua/Av.______________________________ Nº, Bairro/Vila ___________________ onde reside o Sr.____________________________________________________________ com o objetivo de: </w:t>
      </w:r>
    </w:p>
    <w:p w:rsidR="00B32933" w:rsidRDefault="00B32933" w:rsidP="00B32933">
      <w:pPr>
        <w:spacing w:line="360" w:lineRule="auto"/>
        <w:jc w:val="both"/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fldChar w:fldCharType="begin">
          <w:ffData>
            <w:name w:val="Seleciona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prender criminosos,                                                     </w:t>
      </w:r>
      <w:r>
        <w:rPr>
          <w:rFonts w:ascii="Abadi MT Condensed Light" w:hAnsi="Abadi MT Condensed Light"/>
          <w:b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apreender coisas obtidas por meio criminoso, </w:t>
      </w:r>
      <w:r>
        <w:rPr>
          <w:rFonts w:ascii="Abadi MT Condensed Light" w:hAnsi="Abadi MT Condensed Light"/>
          <w:b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instrumentos de falsificação ou produtos falsificados,     </w:t>
      </w:r>
      <w:r>
        <w:rPr>
          <w:rFonts w:ascii="Abadi MT Condensed Light" w:hAnsi="Abadi MT Condensed Light"/>
          <w:b/>
        </w:rPr>
        <w:fldChar w:fldCharType="begin">
          <w:ffData>
            <w:name w:val="Seleciona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 apreender armas, munições;</w:t>
      </w:r>
    </w:p>
    <w:p w:rsidR="00B32933" w:rsidRDefault="00B32933" w:rsidP="00B32933">
      <w:pPr>
        <w:spacing w:line="360" w:lineRule="auto"/>
        <w:jc w:val="both"/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fldChar w:fldCharType="begin">
          <w:ffData>
            <w:name w:val="Selecionar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objetos usados na prática de crimes,                            </w:t>
      </w:r>
      <w:r>
        <w:rPr>
          <w:rFonts w:ascii="Abadi MT Condensed Light" w:hAnsi="Abadi MT Condensed Light"/>
          <w:b/>
        </w:rPr>
        <w:fldChar w:fldCharType="begin">
          <w:ffData>
            <w:name w:val="Selecionar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 apreender objetos necessários à prova</w:t>
      </w:r>
    </w:p>
    <w:p w:rsidR="00B32933" w:rsidRDefault="00B32933" w:rsidP="00B32933">
      <w:pPr>
        <w:spacing w:line="360" w:lineRule="auto"/>
        <w:jc w:val="both"/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fldChar w:fldCharType="begin">
          <w:ffData>
            <w:name w:val="Selecionar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colher elemento de convicção                                       </w:t>
      </w:r>
      <w:r>
        <w:rPr>
          <w:rFonts w:ascii="Abadi MT Condensed Light" w:hAnsi="Abadi MT Condensed Light"/>
          <w:b/>
        </w:rPr>
        <w:fldChar w:fldCharType="begin">
          <w:ffData>
            <w:name w:val="Selecionar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 apreender drogas ilícitas</w:t>
      </w:r>
    </w:p>
    <w:p w:rsidR="00B32933" w:rsidRDefault="00B32933" w:rsidP="00B32933">
      <w:pPr>
        <w:spacing w:line="360" w:lineRule="auto"/>
        <w:jc w:val="both"/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 xml:space="preserve">uma equipe por mim chefiada e composta pelos policiais civis:_______________________________________________________________________________________________________________________________________________ </w:t>
      </w:r>
    </w:p>
    <w:p w:rsidR="00B32933" w:rsidRDefault="00B32933" w:rsidP="00B32933">
      <w:pPr>
        <w:spacing w:line="360" w:lineRule="auto"/>
        <w:jc w:val="both"/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>adentrou nas dependências do imóvel do tipo ____________ tendo em vista lá estar em pleno andamento (flagrante) a prática de delito capitulado no artigo ____ da Lei _________  e após proceder minuciosa vistoria em suas dependências efetuamos a apreensão dos seguintes objetos e valores abaixo relacionados:</w:t>
      </w:r>
    </w:p>
    <w:p w:rsidR="00B32933" w:rsidRDefault="00B32933" w:rsidP="00B32933">
      <w:pPr>
        <w:spacing w:line="360" w:lineRule="auto"/>
        <w:jc w:val="both"/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fldChar w:fldCharType="begin">
          <w:ffData>
            <w:name w:val="Selecionar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Maconha:_________ gramas                                       </w:t>
      </w:r>
      <w:r>
        <w:rPr>
          <w:rFonts w:ascii="Abadi MT Condensed Light" w:hAnsi="Abadi MT Condensed Light"/>
          <w:b/>
        </w:rPr>
        <w:fldChar w:fldCharType="begin">
          <w:ffData>
            <w:name w:val="Selecionar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Cocaína____________________ gramas</w:t>
      </w:r>
    </w:p>
    <w:p w:rsidR="00B32933" w:rsidRDefault="00B32933" w:rsidP="00B32933">
      <w:pPr>
        <w:spacing w:line="360" w:lineRule="auto"/>
        <w:jc w:val="both"/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fldChar w:fldCharType="begin">
          <w:ffData>
            <w:name w:val="Selecionar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Arma de fogo tipo ______, marca __________, calibre _____ nº de série___________________</w:t>
      </w:r>
    </w:p>
    <w:p w:rsidR="00B32933" w:rsidRDefault="00B32933" w:rsidP="00B32933">
      <w:pPr>
        <w:spacing w:line="360" w:lineRule="auto"/>
        <w:jc w:val="both"/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fldChar w:fldCharType="begin">
          <w:ffData>
            <w:name w:val="Selecionar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Valores : R$ _________ EM MOEDA CORRENTE            </w:t>
      </w:r>
      <w:r>
        <w:rPr>
          <w:rFonts w:ascii="Abadi MT Condensed Light" w:hAnsi="Abadi MT Condensed Light"/>
          <w:b/>
        </w:rPr>
        <w:fldChar w:fldCharType="begin">
          <w:ffData>
            <w:name w:val="Selecionar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Cheques</w:t>
      </w:r>
    </w:p>
    <w:p w:rsidR="00B32933" w:rsidRDefault="00B32933" w:rsidP="00B32933">
      <w:pPr>
        <w:spacing w:line="360" w:lineRule="auto"/>
        <w:jc w:val="both"/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fldChar w:fldCharType="begin">
          <w:ffData>
            <w:name w:val="Selecionar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badi MT Condensed Light" w:hAnsi="Abadi MT Condensed Light"/>
          <w:b/>
        </w:rPr>
        <w:instrText xml:space="preserve"> FORMCHECKBOX </w:instrText>
      </w:r>
      <w:r>
        <w:rPr>
          <w:rFonts w:ascii="Abadi MT Condensed Light" w:hAnsi="Abadi MT Condensed Light"/>
          <w:b/>
        </w:rPr>
      </w:r>
      <w:r>
        <w:rPr>
          <w:rFonts w:ascii="Abadi MT Condensed Light" w:hAnsi="Abadi MT Condensed Light"/>
          <w:b/>
        </w:rPr>
        <w:fldChar w:fldCharType="end"/>
      </w:r>
      <w:r>
        <w:rPr>
          <w:rFonts w:ascii="Abadi MT Condensed Light" w:hAnsi="Abadi MT Condensed Light"/>
          <w:b/>
        </w:rPr>
        <w:t xml:space="preserve"> Outros: ( especificar_____________________________________________________</w:t>
      </w:r>
    </w:p>
    <w:p w:rsidR="00B32933" w:rsidRDefault="00B32933" w:rsidP="00B32933">
      <w:pPr>
        <w:spacing w:line="360" w:lineRule="auto"/>
        <w:jc w:val="both"/>
      </w:pPr>
      <w:r>
        <w:rPr>
          <w:rFonts w:ascii="Abadi MT Condensed Light" w:hAnsi="Abadi MT Condensed Light"/>
          <w:b/>
        </w:rPr>
        <w:t xml:space="preserve">As buscas foram presenciadas por </w:t>
      </w:r>
      <w:r>
        <w:t>______________________________________________</w:t>
      </w:r>
    </w:p>
    <w:p w:rsidR="00B32933" w:rsidRDefault="00B32933" w:rsidP="00B32933">
      <w:pPr>
        <w:spacing w:line="360" w:lineRule="auto"/>
        <w:jc w:val="both"/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 xml:space="preserve">__________________________________ que comigo assinam o presente auto / relatório. </w:t>
      </w:r>
    </w:p>
    <w:p w:rsidR="00B32933" w:rsidRDefault="00B32933" w:rsidP="00B32933">
      <w:pPr>
        <w:spacing w:line="360" w:lineRule="auto"/>
        <w:jc w:val="both"/>
        <w:rPr>
          <w:rFonts w:ascii="Abadi MT Condensed Light" w:hAnsi="Abadi MT Condensed Light"/>
          <w:b/>
        </w:rPr>
      </w:pPr>
    </w:p>
    <w:p w:rsidR="00B32933" w:rsidRDefault="00B32933" w:rsidP="00B32933">
      <w:pPr>
        <w:spacing w:line="360" w:lineRule="auto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Responsável pelas diligências:_________________________</w:t>
      </w:r>
    </w:p>
    <w:p w:rsidR="00B32933" w:rsidRDefault="00B32933" w:rsidP="00B32933">
      <w:pPr>
        <w:spacing w:line="360" w:lineRule="auto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Testemunha:_________________________________________</w:t>
      </w:r>
    </w:p>
    <w:p w:rsidR="00B32933" w:rsidRDefault="00B32933" w:rsidP="00B32933">
      <w:pPr>
        <w:spacing w:line="360" w:lineRule="auto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Testemunha:_________________________________________</w:t>
      </w:r>
    </w:p>
    <w:sectPr w:rsidR="00B329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933"/>
    <w:rsid w:val="00B32933"/>
    <w:rsid w:val="00E6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293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32933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32933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Relatório de Busca e Apreensão Modelo 39</Template>
  <TotalTime>0</TotalTime>
  <Pages>1</Pages>
  <Words>353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2016-09-14T16:02:00Z</dcterms:created>
  <dcterms:modified xsi:type="dcterms:W3CDTF">2016-09-14T16:03:00Z</dcterms:modified>
</cp:coreProperties>
</file>