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A46" w:rsidRPr="00A55A46" w:rsidRDefault="00A55A46" w:rsidP="00A55A46">
      <w:pPr>
        <w:rPr>
          <w:b/>
        </w:rPr>
      </w:pPr>
      <w:proofErr w:type="spellStart"/>
      <w:r w:rsidRPr="00A55A46">
        <w:rPr>
          <w:b/>
        </w:rPr>
        <w:t>Recognição</w:t>
      </w:r>
      <w:proofErr w:type="spellEnd"/>
      <w:r w:rsidRPr="00A55A46">
        <w:rPr>
          <w:b/>
        </w:rPr>
        <w:t xml:space="preserve"> </w:t>
      </w:r>
      <w:proofErr w:type="spellStart"/>
      <w:r w:rsidRPr="00A55A46">
        <w:rPr>
          <w:b/>
        </w:rPr>
        <w:t>Visiográfica</w:t>
      </w:r>
      <w:proofErr w:type="spellEnd"/>
      <w:r w:rsidRPr="00A55A46">
        <w:rPr>
          <w:b/>
        </w:rPr>
        <w:t xml:space="preserve"> de Local de Crime (Homicídio/Suicídio/Latrocínio) – Modelo 49</w:t>
      </w:r>
    </w:p>
    <w:p w:rsidR="00A55A46" w:rsidRPr="00A55A46" w:rsidRDefault="00A55A46" w:rsidP="00A55A46"/>
    <w:p w:rsidR="00A55A46" w:rsidRPr="00A55A46" w:rsidRDefault="00A55A46" w:rsidP="00A55A46">
      <w:pPr>
        <w:rPr>
          <w:b/>
        </w:rPr>
      </w:pPr>
    </w:p>
    <w:p w:rsidR="00A55A46" w:rsidRPr="00A55A46" w:rsidRDefault="00A55A46" w:rsidP="00A55A46">
      <w:r w:rsidRPr="00A55A46">
        <w:t xml:space="preserve">DATA DO </w:t>
      </w:r>
      <w:proofErr w:type="gramStart"/>
      <w:r w:rsidRPr="00A55A46">
        <w:t>FATO:</w:t>
      </w:r>
      <w:r w:rsidRPr="00A55A46">
        <w:tab/>
      </w:r>
      <w:proofErr w:type="gramEnd"/>
      <w:r w:rsidRPr="00A55A46">
        <w:t>___/___ /____</w:t>
      </w:r>
      <w:r w:rsidRPr="00A55A46">
        <w:tab/>
      </w:r>
      <w:r w:rsidRPr="00A55A46">
        <w:tab/>
      </w:r>
      <w:r w:rsidRPr="00A55A46">
        <w:tab/>
        <w:t xml:space="preserve">HF:   </w:t>
      </w:r>
      <w:r w:rsidRPr="00A55A46">
        <w:tab/>
      </w:r>
      <w:proofErr w:type="spellStart"/>
      <w:r w:rsidRPr="00A55A46">
        <w:t>hs</w:t>
      </w:r>
      <w:proofErr w:type="spellEnd"/>
      <w:r w:rsidRPr="00A55A46">
        <w:tab/>
        <w:t xml:space="preserve">    HC    </w:t>
      </w:r>
      <w:r w:rsidRPr="00A55A46">
        <w:tab/>
      </w:r>
      <w:proofErr w:type="spellStart"/>
      <w:r w:rsidRPr="00A55A46">
        <w:t>hs</w:t>
      </w:r>
      <w:proofErr w:type="spellEnd"/>
      <w:r w:rsidRPr="00A55A46">
        <w:t xml:space="preserve"> </w:t>
      </w:r>
    </w:p>
    <w:p w:rsidR="00A55A46" w:rsidRPr="00A55A46" w:rsidRDefault="00A55A46" w:rsidP="00A55A46">
      <w:r w:rsidRPr="00A55A46">
        <w:t>HF=HORA FATO</w:t>
      </w:r>
      <w:r w:rsidRPr="00A55A46">
        <w:tab/>
        <w:t>HC=HORA DE CHEGADA</w:t>
      </w:r>
    </w:p>
    <w:p w:rsidR="00A55A46" w:rsidRPr="00A55A46" w:rsidRDefault="00A55A46" w:rsidP="00A55A46">
      <w:r w:rsidRPr="00A55A46">
        <w:t>DO LOCAL:</w:t>
      </w:r>
    </w:p>
    <w:p w:rsidR="00A55A46" w:rsidRPr="00A55A46" w:rsidRDefault="00A55A46" w:rsidP="00A55A46"/>
    <w:p w:rsidR="00A55A46" w:rsidRPr="00A55A46" w:rsidRDefault="00A55A46" w:rsidP="00A55A46">
      <w:r w:rsidRPr="00A55A46">
        <w:t>a) - INTERNO</w:t>
      </w:r>
    </w:p>
    <w:p w:rsidR="00A55A46" w:rsidRPr="00A55A46" w:rsidRDefault="00A55A46" w:rsidP="00A55A46">
      <w:r w:rsidRPr="00A55A46">
        <w:t xml:space="preserve">TIPO </w:t>
      </w:r>
      <w:proofErr w:type="gramStart"/>
      <w:r w:rsidRPr="00A55A46">
        <w:tab/>
        <w:t>( )</w:t>
      </w:r>
      <w:proofErr w:type="gramEnd"/>
      <w:r w:rsidRPr="00A55A46">
        <w:t xml:space="preserve"> residência térrea</w:t>
      </w:r>
      <w:r w:rsidRPr="00A55A46">
        <w:tab/>
        <w:t>( ) sobrado</w:t>
      </w:r>
      <w:r w:rsidRPr="00A55A46">
        <w:tab/>
      </w:r>
      <w:r w:rsidRPr="00A55A46">
        <w:tab/>
        <w:t>( ) apartamento</w:t>
      </w:r>
    </w:p>
    <w:p w:rsidR="00A55A46" w:rsidRPr="00A55A46" w:rsidRDefault="00A55A46" w:rsidP="00A55A46">
      <w:r w:rsidRPr="00A55A46">
        <w:t xml:space="preserve">         </w:t>
      </w:r>
      <w:r w:rsidRPr="00A55A46">
        <w:tab/>
      </w:r>
      <w:proofErr w:type="gramStart"/>
      <w:r w:rsidRPr="00A55A46">
        <w:t>( )</w:t>
      </w:r>
      <w:proofErr w:type="gramEnd"/>
      <w:r w:rsidRPr="00A55A46">
        <w:t xml:space="preserve"> edícula</w:t>
      </w:r>
      <w:r w:rsidRPr="00A55A46">
        <w:tab/>
      </w:r>
      <w:r w:rsidRPr="00A55A46">
        <w:tab/>
        <w:t>( ) cômodo isolado</w:t>
      </w:r>
      <w:r w:rsidRPr="00A55A46">
        <w:tab/>
        <w:t xml:space="preserve">( ) comércio </w:t>
      </w:r>
    </w:p>
    <w:p w:rsidR="00A55A46" w:rsidRPr="00A55A46" w:rsidRDefault="00A55A46" w:rsidP="00A55A46">
      <w:proofErr w:type="gramStart"/>
      <w:r w:rsidRPr="00A55A46">
        <w:t>( )outro</w:t>
      </w:r>
      <w:proofErr w:type="gramEnd"/>
      <w:r w:rsidRPr="00A55A46">
        <w:tab/>
        <w:t>_______________________________________________</w:t>
      </w:r>
    </w:p>
    <w:p w:rsidR="00A55A46" w:rsidRPr="00A55A46" w:rsidRDefault="00A55A46" w:rsidP="00A55A46">
      <w:r w:rsidRPr="00A55A46">
        <w:cr/>
        <w:t>QUALIDADE DA RESIDÊNCIA E CONDIÇÕES DE HIGIENE DO LOCAL: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8504"/>
      </w:tblGrid>
      <w:tr w:rsidR="00A55A46" w:rsidRPr="00A55A46" w:rsidTr="00FB088D">
        <w:tc>
          <w:tcPr>
            <w:tcW w:w="9695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top w:val="single" w:sz="4" w:space="0" w:color="auto"/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top w:val="single" w:sz="4" w:space="0" w:color="auto"/>
              <w:bottom w:val="single" w:sz="4" w:space="0" w:color="auto"/>
            </w:tcBorders>
          </w:tcPr>
          <w:p w:rsidR="00A55A46" w:rsidRPr="00A55A46" w:rsidRDefault="00A55A46" w:rsidP="00A55A46"/>
        </w:tc>
      </w:tr>
    </w:tbl>
    <w:p w:rsidR="00A55A46" w:rsidRPr="00A55A46" w:rsidRDefault="00A55A46" w:rsidP="00A55A46">
      <w:r w:rsidRPr="00A55A46">
        <w:t>ORDEM DE COLOCAÇÃO DE OBJETOS E MÓVEIS: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8504"/>
      </w:tblGrid>
      <w:tr w:rsidR="00A55A46" w:rsidRPr="00A55A46" w:rsidTr="00FB088D">
        <w:tc>
          <w:tcPr>
            <w:tcW w:w="9695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top w:val="single" w:sz="4" w:space="0" w:color="auto"/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top w:val="single" w:sz="4" w:space="0" w:color="auto"/>
              <w:bottom w:val="single" w:sz="4" w:space="0" w:color="auto"/>
            </w:tcBorders>
          </w:tcPr>
          <w:p w:rsidR="00A55A46" w:rsidRPr="00A55A46" w:rsidRDefault="00A55A46" w:rsidP="00A55A46"/>
        </w:tc>
      </w:tr>
    </w:tbl>
    <w:p w:rsidR="00A55A46" w:rsidRPr="00A55A46" w:rsidRDefault="00A55A46" w:rsidP="00A55A46">
      <w:r w:rsidRPr="00A55A46">
        <w:t xml:space="preserve">ANOTAR OS PRINCIPAIS OBJETOS EXISTENTES NA CENA DO CRIME: (cinzeiros, cigarros, bebidas, copos, manchas, óculos, dentaduras etc. ou indícios que possam levar ao esclarecimento de hábitos, defeitos e fraquezas </w:t>
      </w:r>
      <w:proofErr w:type="gramStart"/>
      <w:r w:rsidRPr="00A55A46">
        <w:t>da(</w:t>
      </w:r>
      <w:proofErr w:type="gramEnd"/>
      <w:r w:rsidRPr="00A55A46">
        <w:t>s) vítima(s) ).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8504"/>
      </w:tblGrid>
      <w:tr w:rsidR="00A55A46" w:rsidRPr="00A55A46" w:rsidTr="00FB088D">
        <w:tc>
          <w:tcPr>
            <w:tcW w:w="9695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top w:val="single" w:sz="4" w:space="0" w:color="auto"/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top w:val="single" w:sz="4" w:space="0" w:color="auto"/>
            </w:tcBorders>
          </w:tcPr>
          <w:p w:rsidR="00A55A46" w:rsidRPr="00A55A46" w:rsidRDefault="00A55A46" w:rsidP="00A55A46"/>
        </w:tc>
      </w:tr>
    </w:tbl>
    <w:p w:rsidR="00A55A46" w:rsidRPr="00A55A46" w:rsidRDefault="00A55A46" w:rsidP="00A55A46">
      <w:r w:rsidRPr="00A55A46">
        <w:t xml:space="preserve">EXISTÊNCIA DE ANIMAIS: (cães, gatos, peixes, aves </w:t>
      </w:r>
      <w:proofErr w:type="spellStart"/>
      <w:r w:rsidRPr="00A55A46">
        <w:t>etc</w:t>
      </w:r>
      <w:proofErr w:type="spellEnd"/>
      <w:r w:rsidRPr="00A55A46">
        <w:t>)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8504"/>
      </w:tblGrid>
      <w:tr w:rsidR="00A55A46" w:rsidRPr="00A55A46" w:rsidTr="00FB088D">
        <w:tc>
          <w:tcPr>
            <w:tcW w:w="9979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979" w:type="dxa"/>
            <w:tcBorders>
              <w:top w:val="single" w:sz="4" w:space="0" w:color="auto"/>
              <w:bottom w:val="single" w:sz="4" w:space="0" w:color="auto"/>
            </w:tcBorders>
          </w:tcPr>
          <w:p w:rsidR="00A55A46" w:rsidRPr="00A55A46" w:rsidRDefault="00A55A46" w:rsidP="00A55A46"/>
        </w:tc>
      </w:tr>
    </w:tbl>
    <w:p w:rsidR="00A55A46" w:rsidRPr="00A55A46" w:rsidRDefault="00A55A46" w:rsidP="00A55A46"/>
    <w:p w:rsidR="00A55A46" w:rsidRPr="00A55A46" w:rsidRDefault="00A55A46" w:rsidP="00A55A46">
      <w:r w:rsidRPr="00A55A46">
        <w:t>GELADEIRA E DESPENSA: (hábitos alimentares)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8504"/>
      </w:tblGrid>
      <w:tr w:rsidR="00A55A46" w:rsidRPr="00A55A46" w:rsidTr="00FB088D">
        <w:tc>
          <w:tcPr>
            <w:tcW w:w="9979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979" w:type="dxa"/>
            <w:tcBorders>
              <w:top w:val="single" w:sz="4" w:space="0" w:color="auto"/>
              <w:bottom w:val="single" w:sz="4" w:space="0" w:color="auto"/>
            </w:tcBorders>
          </w:tcPr>
          <w:p w:rsidR="00A55A46" w:rsidRPr="00A55A46" w:rsidRDefault="00A55A46" w:rsidP="00A55A46"/>
        </w:tc>
      </w:tr>
    </w:tbl>
    <w:p w:rsidR="00A55A46" w:rsidRPr="00A55A46" w:rsidRDefault="00A55A46" w:rsidP="00A55A46"/>
    <w:p w:rsidR="00A55A46" w:rsidRPr="00A55A46" w:rsidRDefault="00A55A46" w:rsidP="00A55A46">
      <w:r w:rsidRPr="00A55A46">
        <w:t>EXISTÊNCIA DE BIBLIOTECA, LIVROS, REVISTAS: (ou outros objetos que possam auxiliar na formação da noção de gostos e hábitos intelectuais)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8504"/>
      </w:tblGrid>
      <w:tr w:rsidR="00A55A46" w:rsidRPr="00A55A46" w:rsidTr="00FB088D">
        <w:tc>
          <w:tcPr>
            <w:tcW w:w="9695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top w:val="single" w:sz="4" w:space="0" w:color="auto"/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55A46" w:rsidRPr="00A55A46" w:rsidRDefault="00A55A46" w:rsidP="00A55A46"/>
        </w:tc>
      </w:tr>
    </w:tbl>
    <w:p w:rsidR="00A55A46" w:rsidRPr="00A55A46" w:rsidRDefault="00A55A46" w:rsidP="00A55A46"/>
    <w:p w:rsidR="00A55A46" w:rsidRPr="00A55A46" w:rsidRDefault="00A55A46" w:rsidP="00A55A46">
      <w:r w:rsidRPr="00A55A46">
        <w:t xml:space="preserve">BANHEIROS E OUTRAS DEPENDÊNCIAS QUE POSSAM CONTER ELEMENTOS DA PERSONALIDADE </w:t>
      </w:r>
      <w:proofErr w:type="gramStart"/>
      <w:r w:rsidRPr="00A55A46">
        <w:t>DA(</w:t>
      </w:r>
      <w:proofErr w:type="gramEnd"/>
      <w:r w:rsidRPr="00A55A46">
        <w:t>S) VÍTIMA(S)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8504"/>
      </w:tblGrid>
      <w:tr w:rsidR="00A55A46" w:rsidRPr="00A55A46" w:rsidTr="00FB088D">
        <w:tc>
          <w:tcPr>
            <w:tcW w:w="9979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979" w:type="dxa"/>
            <w:tcBorders>
              <w:top w:val="single" w:sz="4" w:space="0" w:color="auto"/>
              <w:bottom w:val="single" w:sz="4" w:space="0" w:color="auto"/>
            </w:tcBorders>
          </w:tcPr>
          <w:p w:rsidR="00A55A46" w:rsidRPr="00A55A46" w:rsidRDefault="00A55A46" w:rsidP="00A55A46"/>
        </w:tc>
      </w:tr>
    </w:tbl>
    <w:p w:rsidR="00A55A46" w:rsidRPr="00A55A46" w:rsidRDefault="00A55A46" w:rsidP="00A55A46">
      <w:r w:rsidRPr="00A55A46">
        <w:cr/>
        <w:t>b) - EXTERNO</w:t>
      </w:r>
    </w:p>
    <w:p w:rsidR="00A55A46" w:rsidRPr="00A55A46" w:rsidRDefault="00A55A46" w:rsidP="00A55A46">
      <w:r w:rsidRPr="00A55A46">
        <w:t>ACIDENTES GEOGRÁFICOS: (rios, lagos, montes, represas, córregos etc.)</w:t>
      </w:r>
      <w:r w:rsidRPr="00A55A46">
        <w:tab/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8504"/>
      </w:tblGrid>
      <w:tr w:rsidR="00A55A46" w:rsidRPr="00A55A46" w:rsidTr="00FB088D">
        <w:tc>
          <w:tcPr>
            <w:tcW w:w="9979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979" w:type="dxa"/>
            <w:tcBorders>
              <w:top w:val="single" w:sz="4" w:space="0" w:color="auto"/>
              <w:bottom w:val="single" w:sz="4" w:space="0" w:color="auto"/>
            </w:tcBorders>
          </w:tcPr>
          <w:p w:rsidR="00A55A46" w:rsidRPr="00A55A46" w:rsidRDefault="00A55A46" w:rsidP="00A55A46"/>
        </w:tc>
      </w:tr>
    </w:tbl>
    <w:p w:rsidR="00A55A46" w:rsidRPr="00A55A46" w:rsidRDefault="00A55A46" w:rsidP="00A55A46">
      <w:r w:rsidRPr="00A55A46">
        <w:lastRenderedPageBreak/>
        <w:cr/>
      </w:r>
    </w:p>
    <w:p w:rsidR="00A55A46" w:rsidRPr="00A55A46" w:rsidRDefault="00A55A46" w:rsidP="00A55A46">
      <w:proofErr w:type="gramStart"/>
      <w:r w:rsidRPr="00A55A46">
        <w:t>ESTRADA:</w:t>
      </w:r>
      <w:r w:rsidRPr="00A55A46">
        <w:tab/>
      </w:r>
      <w:proofErr w:type="gramEnd"/>
      <w:r w:rsidRPr="00A55A46">
        <w:t>(  ) pavimentada</w:t>
      </w:r>
      <w:r w:rsidRPr="00A55A46">
        <w:tab/>
        <w:t>(  )terra</w:t>
      </w:r>
      <w:r w:rsidRPr="00A55A46">
        <w:tab/>
        <w:t>(  ) outro piso</w:t>
      </w:r>
    </w:p>
    <w:p w:rsidR="00A55A46" w:rsidRPr="00A55A46" w:rsidRDefault="00A55A46" w:rsidP="00A55A46">
      <w:proofErr w:type="gramStart"/>
      <w:r w:rsidRPr="00A55A46">
        <w:t>LOGRADOURO  (</w:t>
      </w:r>
      <w:proofErr w:type="gramEnd"/>
      <w:r w:rsidRPr="00A55A46">
        <w:t xml:space="preserve">  ) rua</w:t>
      </w:r>
      <w:r w:rsidRPr="00A55A46">
        <w:tab/>
      </w:r>
      <w:r w:rsidRPr="00A55A46">
        <w:tab/>
        <w:t>(  )avenida</w:t>
      </w:r>
      <w:r w:rsidRPr="00A55A46">
        <w:tab/>
        <w:t xml:space="preserve"> GUIA E SARJETA (  ) sim</w:t>
      </w:r>
      <w:r w:rsidRPr="00A55A46">
        <w:tab/>
        <w:t xml:space="preserve"> (  )não</w:t>
      </w:r>
      <w:r w:rsidRPr="00A55A46">
        <w:tab/>
      </w:r>
    </w:p>
    <w:p w:rsidR="00A55A46" w:rsidRPr="00A55A46" w:rsidRDefault="00A55A46" w:rsidP="00A55A46">
      <w:r w:rsidRPr="00A55A46">
        <w:t>ESGOTO</w:t>
      </w:r>
      <w:proofErr w:type="gramStart"/>
      <w:r w:rsidRPr="00A55A46">
        <w:tab/>
        <w:t xml:space="preserve">(  </w:t>
      </w:r>
      <w:proofErr w:type="gramEnd"/>
      <w:r w:rsidRPr="00A55A46">
        <w:t>) céu aberto</w:t>
      </w:r>
      <w:r w:rsidRPr="00A55A46">
        <w:tab/>
        <w:t>(  ) canalizado</w:t>
      </w:r>
      <w:r w:rsidRPr="00A55A46">
        <w:tab/>
      </w:r>
    </w:p>
    <w:p w:rsidR="00A55A46" w:rsidRPr="00A55A46" w:rsidRDefault="00A55A46" w:rsidP="00A55A46">
      <w:r w:rsidRPr="00A55A46">
        <w:t>ASPECTO GERAL DO LOCAL, (tipo ele construções existentes nas redondezas)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8504"/>
      </w:tblGrid>
      <w:tr w:rsidR="00A55A46" w:rsidRPr="00A55A46" w:rsidTr="00FB088D">
        <w:tc>
          <w:tcPr>
            <w:tcW w:w="9979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979" w:type="dxa"/>
            <w:tcBorders>
              <w:top w:val="single" w:sz="4" w:space="0" w:color="auto"/>
              <w:bottom w:val="single" w:sz="4" w:space="0" w:color="auto"/>
            </w:tcBorders>
          </w:tcPr>
          <w:p w:rsidR="00A55A46" w:rsidRPr="00A55A46" w:rsidRDefault="00A55A46" w:rsidP="00A55A46"/>
        </w:tc>
      </w:tr>
    </w:tbl>
    <w:p w:rsidR="00A55A46" w:rsidRPr="00A55A46" w:rsidRDefault="00A55A46" w:rsidP="00A55A46"/>
    <w:p w:rsidR="00A55A46" w:rsidRPr="00A55A46" w:rsidRDefault="00A55A46" w:rsidP="00A55A46">
      <w:r w:rsidRPr="00A55A46">
        <w:t>PERFIL DOS MORADORES DO LOCAL E VIZINHANÇA: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8504"/>
      </w:tblGrid>
      <w:tr w:rsidR="00A55A46" w:rsidRPr="00A55A46" w:rsidTr="00FB088D">
        <w:tc>
          <w:tcPr>
            <w:tcW w:w="9979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979" w:type="dxa"/>
            <w:tcBorders>
              <w:top w:val="single" w:sz="4" w:space="0" w:color="auto"/>
              <w:bottom w:val="single" w:sz="4" w:space="0" w:color="auto"/>
            </w:tcBorders>
          </w:tcPr>
          <w:p w:rsidR="00A55A46" w:rsidRPr="00A55A46" w:rsidRDefault="00A55A46" w:rsidP="00A55A46"/>
        </w:tc>
      </w:tr>
    </w:tbl>
    <w:p w:rsidR="00A55A46" w:rsidRPr="00A55A46" w:rsidRDefault="00A55A46" w:rsidP="00A55A46"/>
    <w:p w:rsidR="00A55A46" w:rsidRPr="00A55A46" w:rsidRDefault="00A55A46" w:rsidP="00A55A46">
      <w:r w:rsidRPr="00A55A46">
        <w:t>ESTABELECIMENTOS COMERCIAIS NAS PROXIMIDADES DE ONDE SE VERIA A CENA DO CRIME: (bares, bilhares, casas de massagens, lupanares etc.)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8504"/>
      </w:tblGrid>
      <w:tr w:rsidR="00A55A46" w:rsidRPr="00A55A46" w:rsidTr="00FB088D">
        <w:tc>
          <w:tcPr>
            <w:tcW w:w="9695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top w:val="single" w:sz="4" w:space="0" w:color="auto"/>
              <w:bottom w:val="single" w:sz="4" w:space="0" w:color="auto"/>
            </w:tcBorders>
          </w:tcPr>
          <w:p w:rsidR="00A55A46" w:rsidRPr="00A55A46" w:rsidRDefault="00A55A46" w:rsidP="00A55A46"/>
        </w:tc>
      </w:tr>
    </w:tbl>
    <w:p w:rsidR="00A55A46" w:rsidRPr="00A55A46" w:rsidRDefault="00A55A46" w:rsidP="00A55A46">
      <w:r w:rsidRPr="00A55A46">
        <w:cr/>
      </w:r>
    </w:p>
    <w:p w:rsidR="00A55A46" w:rsidRPr="00A55A46" w:rsidRDefault="00A55A46" w:rsidP="00A55A46">
      <w:r w:rsidRPr="00A55A46">
        <w:t xml:space="preserve">CROQUI DO LOCAL DO CRIME: (desenho sem escala; representar cômodos, portas, janelas, móveis, entradas e saídas, forma dos compartimentos (redondo, retangular, quadrado etc.), anotando todos os detalhes que interessem ao fato). </w:t>
      </w:r>
    </w:p>
    <w:p w:rsidR="00A55A46" w:rsidRPr="00A55A46" w:rsidRDefault="00A55A46" w:rsidP="00A55A46"/>
    <w:p w:rsidR="00A55A46" w:rsidRPr="00A55A46" w:rsidRDefault="00A55A46" w:rsidP="00A55A46"/>
    <w:p w:rsidR="00A55A46" w:rsidRPr="00A55A46" w:rsidRDefault="00A55A46" w:rsidP="00A55A46">
      <w:r w:rsidRPr="00A55A46">
        <w:t xml:space="preserve">DA ARMA UTILIZADA: </w:t>
      </w:r>
      <w:r w:rsidRPr="00A55A46">
        <w:tab/>
      </w:r>
      <w:r w:rsidRPr="00A55A46">
        <w:tab/>
      </w:r>
      <w:r w:rsidRPr="00A55A46">
        <w:tab/>
      </w:r>
      <w:r w:rsidRPr="00A55A46">
        <w:tab/>
        <w:t>MARCA</w:t>
      </w:r>
      <w:r w:rsidRPr="00A55A46">
        <w:tab/>
      </w:r>
      <w:r w:rsidRPr="00A55A46">
        <w:tab/>
      </w:r>
      <w:r w:rsidRPr="00A55A46">
        <w:tab/>
        <w:t>MODELO</w:t>
      </w:r>
      <w:r w:rsidRPr="00A55A46">
        <w:tab/>
      </w:r>
    </w:p>
    <w:p w:rsidR="00A55A46" w:rsidRPr="00A55A46" w:rsidRDefault="00A55A46" w:rsidP="00A55A46">
      <w:pPr>
        <w:rPr>
          <w:lang w:val="es-ES_tradnl"/>
        </w:rPr>
      </w:pPr>
      <w:r w:rsidRPr="00A55A46">
        <w:rPr>
          <w:lang w:val="es-ES_tradnl"/>
        </w:rPr>
        <w:t>CALIBRE</w:t>
      </w:r>
      <w:r w:rsidRPr="00A55A46">
        <w:rPr>
          <w:lang w:val="es-ES_tradnl"/>
        </w:rPr>
        <w:tab/>
      </w:r>
      <w:r w:rsidRPr="00A55A46">
        <w:rPr>
          <w:lang w:val="es-ES_tradnl"/>
        </w:rPr>
        <w:tab/>
        <w:t xml:space="preserve">. </w:t>
      </w:r>
      <w:r w:rsidRPr="00A55A46">
        <w:rPr>
          <w:lang w:val="es-ES_tradnl"/>
        </w:rPr>
        <w:tab/>
      </w:r>
      <w:r w:rsidRPr="00A55A46">
        <w:rPr>
          <w:lang w:val="es-ES_tradnl"/>
        </w:rPr>
        <w:tab/>
      </w:r>
      <w:r w:rsidRPr="00A55A46">
        <w:rPr>
          <w:lang w:val="es-ES_tradnl"/>
        </w:rPr>
        <w:tab/>
        <w:t>NR CANOS</w:t>
      </w:r>
      <w:r w:rsidRPr="00A55A46">
        <w:rPr>
          <w:lang w:val="es-ES_tradnl"/>
        </w:rPr>
        <w:tab/>
      </w:r>
    </w:p>
    <w:p w:rsidR="00A55A46" w:rsidRPr="00A55A46" w:rsidRDefault="00A55A46" w:rsidP="00A55A46">
      <w:r w:rsidRPr="00A55A46">
        <w:t>DIMENSÕES</w:t>
      </w:r>
      <w:r w:rsidRPr="00A55A46">
        <w:tab/>
      </w:r>
    </w:p>
    <w:p w:rsidR="00A55A46" w:rsidRPr="00A55A46" w:rsidRDefault="00A55A46" w:rsidP="00A55A46">
      <w:r w:rsidRPr="00A55A46">
        <w:t>ACABAMENTO</w:t>
      </w:r>
      <w:r w:rsidRPr="00A55A46">
        <w:tab/>
      </w:r>
      <w:r w:rsidRPr="00A55A46">
        <w:tab/>
      </w:r>
      <w:r w:rsidRPr="00A55A46">
        <w:tab/>
      </w:r>
      <w:r w:rsidRPr="00A55A46">
        <w:tab/>
      </w:r>
      <w:r w:rsidRPr="00A55A46">
        <w:tab/>
        <w:t>CAPAC: TIROS</w:t>
      </w:r>
      <w:r w:rsidRPr="00A55A46">
        <w:tab/>
      </w:r>
    </w:p>
    <w:p w:rsidR="00A55A46" w:rsidRPr="00A55A46" w:rsidRDefault="00A55A46" w:rsidP="00A55A46">
      <w:r w:rsidRPr="00A55A46">
        <w:t>NR DE CARTUCHOS DEFLAGRADOS</w:t>
      </w:r>
      <w:r w:rsidRPr="00A55A46">
        <w:tab/>
      </w:r>
    </w:p>
    <w:p w:rsidR="00A55A46" w:rsidRPr="00A55A46" w:rsidRDefault="00A55A46" w:rsidP="00A55A46">
      <w:r w:rsidRPr="00A55A46">
        <w:t>NR DE CARTUCHOS ÍNTEGROS RECOLHIDOS NO LOCAL.</w:t>
      </w:r>
    </w:p>
    <w:p w:rsidR="00A55A46" w:rsidRPr="00A55A46" w:rsidRDefault="00A55A46" w:rsidP="00A55A46">
      <w:r w:rsidRPr="00A55A46">
        <w:t>PROVAVELMENTE PERTENCENTE A _</w:t>
      </w:r>
    </w:p>
    <w:p w:rsidR="00A55A46" w:rsidRPr="00A55A46" w:rsidRDefault="00A55A46" w:rsidP="00A55A46">
      <w:r w:rsidRPr="00A55A46">
        <w:t xml:space="preserve">TIPO: </w:t>
      </w:r>
      <w:proofErr w:type="gramStart"/>
      <w:r w:rsidRPr="00A55A46">
        <w:t>( )</w:t>
      </w:r>
      <w:proofErr w:type="gramEnd"/>
      <w:r w:rsidRPr="00A55A46">
        <w:t xml:space="preserve"> SEMI-AUTOMÁTICA</w:t>
      </w:r>
      <w:r w:rsidRPr="00A55A46">
        <w:tab/>
        <w:t xml:space="preserve">( ) AUTOMÁTICA </w:t>
      </w:r>
    </w:p>
    <w:p w:rsidR="00A55A46" w:rsidRPr="00A55A46" w:rsidRDefault="00A55A46" w:rsidP="00A55A46">
      <w:r w:rsidRPr="00A55A46">
        <w:t>PAÍS DE ORIGEM</w:t>
      </w:r>
      <w:r w:rsidRPr="00A55A46">
        <w:tab/>
      </w:r>
    </w:p>
    <w:p w:rsidR="00A55A46" w:rsidRPr="00A55A46" w:rsidRDefault="00A55A46" w:rsidP="00A55A46">
      <w:r w:rsidRPr="00A55A46">
        <w:t xml:space="preserve">POSSUI DOCUMENTOS? </w:t>
      </w:r>
      <w:proofErr w:type="gramStart"/>
      <w:r w:rsidRPr="00A55A46">
        <w:t>( )</w:t>
      </w:r>
      <w:proofErr w:type="gramEnd"/>
      <w:r w:rsidRPr="00A55A46">
        <w:t xml:space="preserve"> sim</w:t>
      </w:r>
      <w:r w:rsidRPr="00A55A46">
        <w:tab/>
        <w:t>( )não</w:t>
      </w:r>
    </w:p>
    <w:p w:rsidR="00A55A46" w:rsidRPr="00A55A46" w:rsidRDefault="00A55A46" w:rsidP="00A55A46">
      <w:r w:rsidRPr="00A55A46">
        <w:t>ARMA BRANCA (especificar):</w:t>
      </w:r>
    </w:p>
    <w:p w:rsidR="00A55A46" w:rsidRPr="00A55A46" w:rsidRDefault="00A55A46" w:rsidP="00A55A46">
      <w:r w:rsidRPr="00A55A46">
        <w:t>INSTRUMENTO (especificar):</w:t>
      </w:r>
    </w:p>
    <w:p w:rsidR="00A55A46" w:rsidRPr="00A55A46" w:rsidRDefault="00A55A46" w:rsidP="00A55A46"/>
    <w:p w:rsidR="00A55A46" w:rsidRPr="00A55A46" w:rsidRDefault="00A55A46" w:rsidP="00A55A46">
      <w:proofErr w:type="gramStart"/>
      <w:r w:rsidRPr="00A55A46">
        <w:t>DO(</w:t>
      </w:r>
      <w:proofErr w:type="gramEnd"/>
      <w:r w:rsidRPr="00A55A46">
        <w:t>S) CADÁVER(ES)</w:t>
      </w:r>
      <w:r w:rsidRPr="00A55A46">
        <w:tab/>
      </w:r>
      <w:r w:rsidRPr="00A55A46">
        <w:tab/>
        <w:t xml:space="preserve">_ </w:t>
      </w:r>
    </w:p>
    <w:p w:rsidR="00A55A46" w:rsidRPr="00A55A46" w:rsidRDefault="00A55A46" w:rsidP="00A55A46">
      <w:r w:rsidRPr="00A55A46">
        <w:t xml:space="preserve">POSIÇÃO DO ENCONTRO </w:t>
      </w:r>
      <w:proofErr w:type="gramStart"/>
      <w:r w:rsidRPr="00A55A46">
        <w:t>( )</w:t>
      </w:r>
      <w:proofErr w:type="gramEnd"/>
      <w:r w:rsidRPr="00A55A46">
        <w:t xml:space="preserve"> decúbito dorsal ( ) decúbito ventral </w:t>
      </w:r>
    </w:p>
    <w:p w:rsidR="00A55A46" w:rsidRPr="00A55A46" w:rsidRDefault="00A55A46" w:rsidP="00A55A46">
      <w:proofErr w:type="gramStart"/>
      <w:r w:rsidRPr="00A55A46">
        <w:t>( )deitado</w:t>
      </w:r>
      <w:proofErr w:type="gramEnd"/>
      <w:r w:rsidRPr="00A55A46">
        <w:t xml:space="preserve"> em</w:t>
      </w:r>
      <w:r w:rsidRPr="00A55A46">
        <w:tab/>
      </w:r>
    </w:p>
    <w:p w:rsidR="00A55A46" w:rsidRPr="00A55A46" w:rsidRDefault="00A55A46" w:rsidP="00A55A46">
      <w:proofErr w:type="gramStart"/>
      <w:r w:rsidRPr="00A55A46">
        <w:t>( )</w:t>
      </w:r>
      <w:proofErr w:type="gramEnd"/>
      <w:r w:rsidRPr="00A55A46">
        <w:t xml:space="preserve"> em suspensão ( ) parcial (descrever)</w:t>
      </w:r>
      <w:r w:rsidRPr="00A55A46">
        <w:tab/>
      </w:r>
    </w:p>
    <w:p w:rsidR="00A55A46" w:rsidRPr="00A55A46" w:rsidRDefault="00A55A46" w:rsidP="00A55A46">
      <w:proofErr w:type="gramStart"/>
      <w:r w:rsidRPr="00A55A46">
        <w:t>( )</w:t>
      </w:r>
      <w:proofErr w:type="gramEnd"/>
      <w:r w:rsidRPr="00A55A46">
        <w:t xml:space="preserve"> total. Com utilização de</w:t>
      </w:r>
      <w:r w:rsidRPr="00A55A46">
        <w:tab/>
      </w:r>
    </w:p>
    <w:p w:rsidR="00A55A46" w:rsidRPr="00A55A46" w:rsidRDefault="00A55A46" w:rsidP="00A55A46">
      <w:r w:rsidRPr="00A55A46">
        <w:t>OUTRA POSIÇÃO (especificar)</w:t>
      </w:r>
    </w:p>
    <w:p w:rsidR="00A55A46" w:rsidRPr="00A55A46" w:rsidRDefault="00A55A46" w:rsidP="00A55A46">
      <w:r w:rsidRPr="00A55A46">
        <w:t xml:space="preserve">SITUAÇÃO DO CADÁVER: </w:t>
      </w:r>
      <w:proofErr w:type="gramStart"/>
      <w:r w:rsidRPr="00A55A46">
        <w:tab/>
        <w:t>( )</w:t>
      </w:r>
      <w:proofErr w:type="gramEnd"/>
      <w:r w:rsidRPr="00A55A46">
        <w:t xml:space="preserve"> morte recente </w:t>
      </w:r>
      <w:r w:rsidRPr="00A55A46">
        <w:tab/>
        <w:t xml:space="preserve">( ) decomposição </w:t>
      </w:r>
      <w:r w:rsidRPr="00A55A46">
        <w:tab/>
        <w:t xml:space="preserve">( ) recente </w:t>
      </w:r>
      <w:r w:rsidRPr="00A55A46">
        <w:tab/>
      </w:r>
      <w:r w:rsidRPr="00A55A46">
        <w:tab/>
      </w:r>
      <w:r w:rsidRPr="00A55A46">
        <w:tab/>
      </w:r>
      <w:r w:rsidRPr="00A55A46">
        <w:tab/>
      </w:r>
      <w:r w:rsidRPr="00A55A46">
        <w:tab/>
        <w:t>( ) avançado estado</w:t>
      </w:r>
    </w:p>
    <w:p w:rsidR="00A55A46" w:rsidRPr="00A55A46" w:rsidRDefault="00A55A46" w:rsidP="00A55A46"/>
    <w:p w:rsidR="00A55A46" w:rsidRPr="00A55A46" w:rsidRDefault="00A55A46" w:rsidP="00A55A46">
      <w:r w:rsidRPr="00A55A46">
        <w:t>CHEIROS E ODORES NO LOCAL: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8504"/>
      </w:tblGrid>
      <w:tr w:rsidR="00A55A46" w:rsidRPr="00A55A46" w:rsidTr="00FB088D">
        <w:tc>
          <w:tcPr>
            <w:tcW w:w="9979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979" w:type="dxa"/>
            <w:tcBorders>
              <w:top w:val="single" w:sz="4" w:space="0" w:color="auto"/>
              <w:bottom w:val="single" w:sz="4" w:space="0" w:color="auto"/>
            </w:tcBorders>
          </w:tcPr>
          <w:p w:rsidR="00A55A46" w:rsidRPr="00A55A46" w:rsidRDefault="00A55A46" w:rsidP="00A55A46"/>
        </w:tc>
      </w:tr>
    </w:tbl>
    <w:p w:rsidR="00A55A46" w:rsidRPr="00A55A46" w:rsidRDefault="00A55A46" w:rsidP="00A55A46"/>
    <w:p w:rsidR="00A55A46" w:rsidRPr="00A55A46" w:rsidRDefault="00A55A46" w:rsidP="00A55A46">
      <w:r w:rsidRPr="00A55A46">
        <w:t>MANCHAS HIPOSTÁTICAS:</w:t>
      </w:r>
      <w:r w:rsidRPr="00A55A46">
        <w:tab/>
      </w:r>
    </w:p>
    <w:p w:rsidR="00A55A46" w:rsidRPr="00A55A46" w:rsidRDefault="00A55A46" w:rsidP="00A55A46">
      <w:r w:rsidRPr="00A55A46">
        <w:t>HORA PRESUMIDA DA MORTE:</w:t>
      </w:r>
      <w:r w:rsidRPr="00A55A46">
        <w:tab/>
      </w:r>
    </w:p>
    <w:p w:rsidR="00A55A46" w:rsidRPr="00A55A46" w:rsidRDefault="00A55A46" w:rsidP="00A55A46"/>
    <w:p w:rsidR="00A55A46" w:rsidRPr="00A55A46" w:rsidRDefault="00A55A46" w:rsidP="00A55A46">
      <w:r w:rsidRPr="00A55A46">
        <w:t xml:space="preserve">CONDIÇÕES </w:t>
      </w:r>
      <w:proofErr w:type="gramStart"/>
      <w:r w:rsidRPr="00A55A46">
        <w:t>CLIMÁTICAS:</w:t>
      </w:r>
      <w:r w:rsidRPr="00A55A46">
        <w:tab/>
      </w:r>
      <w:proofErr w:type="gramEnd"/>
      <w:r w:rsidRPr="00A55A46">
        <w:t xml:space="preserve">( ) úmido </w:t>
      </w:r>
      <w:r w:rsidRPr="00A55A46">
        <w:tab/>
        <w:t>( ) seco</w:t>
      </w:r>
    </w:p>
    <w:p w:rsidR="00A55A46" w:rsidRPr="00A55A46" w:rsidRDefault="00A55A46" w:rsidP="00A55A46">
      <w:proofErr w:type="gramStart"/>
      <w:r w:rsidRPr="00A55A46">
        <w:t>( )frio</w:t>
      </w:r>
      <w:proofErr w:type="gramEnd"/>
      <w:r w:rsidRPr="00A55A46">
        <w:tab/>
      </w:r>
      <w:r w:rsidRPr="00A55A46">
        <w:tab/>
        <w:t>( ) calor</w:t>
      </w:r>
      <w:r w:rsidRPr="00A55A46">
        <w:tab/>
        <w:t xml:space="preserve">     ( ) chuva      ( ) temperatura amena</w:t>
      </w:r>
    </w:p>
    <w:p w:rsidR="00A55A46" w:rsidRPr="00A55A46" w:rsidRDefault="00A55A46" w:rsidP="00A55A46"/>
    <w:p w:rsidR="00A55A46" w:rsidRPr="00A55A46" w:rsidRDefault="00A55A46" w:rsidP="00A55A46">
      <w:r w:rsidRPr="00A55A46">
        <w:t xml:space="preserve">SEGUNDO INFORMES COLHIDOS NO LOCAL, HOUVE ABORDAGEM OU QUALQUER DIÁLOGO ENTRE AUTOR E VÍTIMA? </w:t>
      </w:r>
      <w:proofErr w:type="gramStart"/>
      <w:r w:rsidRPr="00A55A46">
        <w:t>( )não</w:t>
      </w:r>
      <w:proofErr w:type="gramEnd"/>
      <w:r w:rsidRPr="00A55A46">
        <w:tab/>
        <w:t>( )sim – qual? ________________________________________________________________________________________________________________________________________________________</w:t>
      </w:r>
    </w:p>
    <w:p w:rsidR="00A55A46" w:rsidRPr="00A55A46" w:rsidRDefault="00A55A46" w:rsidP="00A55A46">
      <w:r w:rsidRPr="00A55A46">
        <w:t xml:space="preserve">HOUVE REAÇÃO DA VÍTIMA? </w:t>
      </w:r>
      <w:proofErr w:type="gramStart"/>
      <w:r w:rsidRPr="00A55A46">
        <w:t>( )</w:t>
      </w:r>
      <w:proofErr w:type="gramEnd"/>
      <w:r w:rsidRPr="00A55A46">
        <w:t xml:space="preserve"> não</w:t>
      </w:r>
      <w:r w:rsidRPr="00A55A46">
        <w:tab/>
        <w:t>( ) sim - qual?________________________________________</w:t>
      </w:r>
    </w:p>
    <w:p w:rsidR="00A55A46" w:rsidRPr="00A55A46" w:rsidRDefault="00A55A46" w:rsidP="00A55A46">
      <w:r w:rsidRPr="00A55A46">
        <w:t>HÁ VÍTIMAS SOBREVIVENTES? (DESTINO)</w:t>
      </w:r>
    </w:p>
    <w:p w:rsidR="00A55A46" w:rsidRPr="00A55A46" w:rsidRDefault="00A55A46" w:rsidP="00A55A46">
      <w:r w:rsidRPr="00A55A46">
        <w:t>____________________________________________________________________________</w:t>
      </w:r>
    </w:p>
    <w:p w:rsidR="00A55A46" w:rsidRPr="00A55A46" w:rsidRDefault="00A55A46" w:rsidP="00A55A46"/>
    <w:p w:rsidR="00A55A46" w:rsidRPr="00A55A46" w:rsidRDefault="00A55A46" w:rsidP="00A55A46">
      <w:r w:rsidRPr="00A55A46">
        <w:t xml:space="preserve">FORAM OUVIDAS INFORMALMENTE? </w:t>
      </w:r>
      <w:proofErr w:type="gramStart"/>
      <w:r w:rsidRPr="00A55A46">
        <w:t>( )</w:t>
      </w:r>
      <w:proofErr w:type="gramEnd"/>
      <w:r w:rsidRPr="00A55A46">
        <w:t xml:space="preserve"> não ( ) sim: informações colhidas: (ATENÇÃO - Ao ouvir vítima sobrevivente, procurar extrair informações sobre como agiu o autor, se conhece sua identidade, o que havia de estranho no seu comportamento, qual sua impressão sobre a personalidade do autor, estava ele embriagado ou sóbrio, agiu em legítima defesa ou em reação a fato anterior (vingança), por quê? </w:t>
      </w:r>
      <w:proofErr w:type="spellStart"/>
      <w:proofErr w:type="gramStart"/>
      <w:r w:rsidRPr="00A55A46">
        <w:t>etc</w:t>
      </w:r>
      <w:proofErr w:type="spellEnd"/>
      <w:proofErr w:type="gramEnd"/>
      <w:r w:rsidRPr="00A55A46">
        <w:t>),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8504"/>
      </w:tblGrid>
      <w:tr w:rsidR="00A55A46" w:rsidRPr="00A55A46" w:rsidTr="00FB088D">
        <w:tc>
          <w:tcPr>
            <w:tcW w:w="9695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top w:val="single" w:sz="4" w:space="0" w:color="auto"/>
              <w:bottom w:val="single" w:sz="4" w:space="0" w:color="auto"/>
            </w:tcBorders>
          </w:tcPr>
          <w:p w:rsidR="00A55A46" w:rsidRPr="00A55A46" w:rsidRDefault="00A55A46" w:rsidP="00A55A46"/>
        </w:tc>
      </w:tr>
    </w:tbl>
    <w:p w:rsidR="00A55A46" w:rsidRPr="00A55A46" w:rsidRDefault="00A55A46" w:rsidP="00A55A46">
      <w:r w:rsidRPr="00A55A46">
        <w:t>HOUVE SUBTRAÇÃO DE BENS DA VÍTIMA'? (</w:t>
      </w:r>
      <w:proofErr w:type="gramStart"/>
      <w:r w:rsidRPr="00A55A46">
        <w:t>descrever</w:t>
      </w:r>
      <w:proofErr w:type="gramEnd"/>
      <w:r w:rsidRPr="00A55A46">
        <w:t>)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8504"/>
      </w:tblGrid>
      <w:tr w:rsidR="00A55A46" w:rsidRPr="00A55A46" w:rsidTr="00FB088D">
        <w:tc>
          <w:tcPr>
            <w:tcW w:w="9695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top w:val="single" w:sz="4" w:space="0" w:color="auto"/>
              <w:bottom w:val="single" w:sz="4" w:space="0" w:color="auto"/>
            </w:tcBorders>
          </w:tcPr>
          <w:p w:rsidR="00A55A46" w:rsidRPr="00A55A46" w:rsidRDefault="00A55A46" w:rsidP="00A55A46"/>
        </w:tc>
      </w:tr>
    </w:tbl>
    <w:p w:rsidR="00A55A46" w:rsidRPr="00A55A46" w:rsidRDefault="00A55A46" w:rsidP="00A55A46"/>
    <w:p w:rsidR="00A55A46" w:rsidRPr="00A55A46" w:rsidRDefault="00A55A46" w:rsidP="00A55A46">
      <w:r w:rsidRPr="00A55A46">
        <w:t>É POSSÍVEL DETERMINAR-SE EM QUE MOMENTO OCORREU A SUBTRAÇÃO'?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8504"/>
      </w:tblGrid>
      <w:tr w:rsidR="00A55A46" w:rsidRPr="00A55A46" w:rsidTr="00FB088D">
        <w:tc>
          <w:tcPr>
            <w:tcW w:w="9695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top w:val="single" w:sz="4" w:space="0" w:color="auto"/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top w:val="single" w:sz="4" w:space="0" w:color="auto"/>
              <w:bottom w:val="single" w:sz="4" w:space="0" w:color="auto"/>
            </w:tcBorders>
          </w:tcPr>
          <w:p w:rsidR="00A55A46" w:rsidRPr="00A55A46" w:rsidRDefault="00A55A46" w:rsidP="00A55A46"/>
        </w:tc>
      </w:tr>
    </w:tbl>
    <w:p w:rsidR="00A55A46" w:rsidRPr="00A55A46" w:rsidRDefault="00A55A46" w:rsidP="00A55A46"/>
    <w:p w:rsidR="00A55A46" w:rsidRPr="00A55A46" w:rsidRDefault="00A55A46" w:rsidP="00A55A46">
      <w:r w:rsidRPr="00A55A46">
        <w:t>VESTÍGIOS GERAIS DE INTERESSE ENCONTRADOS (descrever);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8504"/>
      </w:tblGrid>
      <w:tr w:rsidR="00A55A46" w:rsidRPr="00A55A46" w:rsidTr="00FB088D">
        <w:tc>
          <w:tcPr>
            <w:tcW w:w="9695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top w:val="single" w:sz="4" w:space="0" w:color="auto"/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top w:val="single" w:sz="4" w:space="0" w:color="auto"/>
              <w:bottom w:val="single" w:sz="4" w:space="0" w:color="auto"/>
            </w:tcBorders>
          </w:tcPr>
          <w:p w:rsidR="00A55A46" w:rsidRPr="00A55A46" w:rsidRDefault="00A55A46" w:rsidP="00A55A46"/>
        </w:tc>
      </w:tr>
    </w:tbl>
    <w:p w:rsidR="00A55A46" w:rsidRPr="00A55A46" w:rsidRDefault="00A55A46" w:rsidP="00A55A46"/>
    <w:p w:rsidR="00A55A46" w:rsidRPr="00A55A46" w:rsidRDefault="00A55A46" w:rsidP="00A55A46">
      <w:r w:rsidRPr="00A55A46">
        <w:t>HOUVE PREOCUPAÇÃO EM CAMUFLAR VESTÍGIOS? COMO'?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8504"/>
      </w:tblGrid>
      <w:tr w:rsidR="00A55A46" w:rsidRPr="00A55A46" w:rsidTr="00FB088D">
        <w:tc>
          <w:tcPr>
            <w:tcW w:w="8721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8721" w:type="dxa"/>
            <w:tcBorders>
              <w:top w:val="single" w:sz="4" w:space="0" w:color="auto"/>
              <w:bottom w:val="single" w:sz="4" w:space="0" w:color="auto"/>
            </w:tcBorders>
          </w:tcPr>
          <w:p w:rsidR="00A55A46" w:rsidRPr="00A55A46" w:rsidRDefault="00A55A46" w:rsidP="00A55A46"/>
        </w:tc>
      </w:tr>
    </w:tbl>
    <w:p w:rsidR="00A55A46" w:rsidRPr="00A55A46" w:rsidRDefault="00A55A46" w:rsidP="00A55A46"/>
    <w:p w:rsidR="00A55A46" w:rsidRPr="00A55A46" w:rsidRDefault="00A55A46" w:rsidP="00A55A46">
      <w:r w:rsidRPr="00A55A46">
        <w:t xml:space="preserve">SEGUNDO O APURADO INICIALMENTE, TRACE EM LINHAS GERAIS A PERSONALIDADE E HÁBITOS </w:t>
      </w:r>
      <w:proofErr w:type="gramStart"/>
      <w:r w:rsidRPr="00A55A46">
        <w:t>DA(</w:t>
      </w:r>
      <w:proofErr w:type="gramEnd"/>
      <w:r w:rsidRPr="00A55A46">
        <w:t xml:space="preserve">S) VÍTIMA(S): (considere comentários de </w:t>
      </w:r>
      <w:r w:rsidRPr="00A55A46">
        <w:lastRenderedPageBreak/>
        <w:t xml:space="preserve">amigos, colegas de trabalho, colegas de bar, vizinhos e familiares, procurando estabelecer especialmente sua índole, como filho, pai, marido, patrão, subordinado </w:t>
      </w:r>
      <w:proofErr w:type="spellStart"/>
      <w:r w:rsidRPr="00A55A46">
        <w:t>etc</w:t>
      </w:r>
      <w:proofErr w:type="spellEnd"/>
      <w:r w:rsidRPr="00A55A46">
        <w:t>)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8504"/>
      </w:tblGrid>
      <w:tr w:rsidR="00A55A46" w:rsidRPr="00A55A46" w:rsidTr="00FB088D">
        <w:tc>
          <w:tcPr>
            <w:tcW w:w="9695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top w:val="single" w:sz="4" w:space="0" w:color="auto"/>
              <w:bottom w:val="single" w:sz="4" w:space="0" w:color="auto"/>
            </w:tcBorders>
          </w:tcPr>
          <w:p w:rsidR="00A55A46" w:rsidRPr="00A55A46" w:rsidRDefault="00A55A46" w:rsidP="00A55A46"/>
        </w:tc>
      </w:tr>
    </w:tbl>
    <w:p w:rsidR="00A55A46" w:rsidRPr="00A55A46" w:rsidRDefault="00A55A46" w:rsidP="00A55A46">
      <w:r w:rsidRPr="00A55A46">
        <w:cr/>
        <w:t>DAS TESTEMUNHAS ABORDADAS E ARROLADAS: (tecer comentários sobre o apurado, especialmente que tragam interesse à investigação. NÃO DESCARTE QUALQUER INFORMAÇÃO, POR MAIS ABSURDA QUE PAREÇA NO PRIMEIRO MOMENTO)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8504"/>
      </w:tblGrid>
      <w:tr w:rsidR="00A55A46" w:rsidRPr="00A55A46" w:rsidTr="00FB088D">
        <w:tc>
          <w:tcPr>
            <w:tcW w:w="9695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top w:val="single" w:sz="4" w:space="0" w:color="auto"/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top w:val="single" w:sz="4" w:space="0" w:color="auto"/>
              <w:bottom w:val="single" w:sz="4" w:space="0" w:color="auto"/>
            </w:tcBorders>
          </w:tcPr>
          <w:p w:rsidR="00A55A46" w:rsidRPr="00A55A46" w:rsidRDefault="00A55A46" w:rsidP="00A55A46"/>
        </w:tc>
      </w:tr>
    </w:tbl>
    <w:p w:rsidR="00A55A46" w:rsidRPr="00A55A46" w:rsidRDefault="00A55A46" w:rsidP="00A55A46"/>
    <w:p w:rsidR="00A55A46" w:rsidRPr="00A55A46" w:rsidRDefault="00A55A46" w:rsidP="00A55A46">
      <w:r w:rsidRPr="00A55A46">
        <w:t>IMPRESSÃO PESSOAL DO INVESTIGADOR/PESQUISADOR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8504"/>
      </w:tblGrid>
      <w:tr w:rsidR="00A55A46" w:rsidRPr="00A55A46" w:rsidTr="00FB088D">
        <w:tc>
          <w:tcPr>
            <w:tcW w:w="9695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top w:val="single" w:sz="4" w:space="0" w:color="auto"/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bottom w:val="single" w:sz="4" w:space="0" w:color="auto"/>
            </w:tcBorders>
          </w:tcPr>
          <w:p w:rsidR="00A55A46" w:rsidRPr="00A55A46" w:rsidRDefault="00A55A46" w:rsidP="00A55A46"/>
        </w:tc>
      </w:tr>
      <w:tr w:rsidR="00A55A46" w:rsidRPr="00A55A46" w:rsidTr="00FB088D">
        <w:tc>
          <w:tcPr>
            <w:tcW w:w="9695" w:type="dxa"/>
            <w:tcBorders>
              <w:top w:val="single" w:sz="4" w:space="0" w:color="auto"/>
              <w:bottom w:val="single" w:sz="4" w:space="0" w:color="auto"/>
            </w:tcBorders>
          </w:tcPr>
          <w:p w:rsidR="00A55A46" w:rsidRPr="00A55A46" w:rsidRDefault="00A55A46" w:rsidP="00A55A46"/>
        </w:tc>
      </w:tr>
    </w:tbl>
    <w:p w:rsidR="00A55A46" w:rsidRPr="00A55A46" w:rsidRDefault="00A55A46" w:rsidP="00A55A46">
      <w:r w:rsidRPr="00A55A46">
        <w:cr/>
      </w:r>
    </w:p>
    <w:p w:rsidR="00A55A46" w:rsidRPr="00A55A46" w:rsidRDefault="00A55A46" w:rsidP="00A55A46">
      <w:r w:rsidRPr="00A55A46">
        <w:t xml:space="preserve">DETERMINAÇÕES DA AUTORIDADE POLICIAL QUE CHEFIOU A EQUIPE: </w:t>
      </w:r>
    </w:p>
    <w:p w:rsidR="00A55A46" w:rsidRPr="00A55A46" w:rsidRDefault="00A55A46" w:rsidP="00A55A46">
      <w:r w:rsidRPr="00A55A46">
        <w:t xml:space="preserve">EQUIPE - </w:t>
      </w:r>
      <w:r w:rsidRPr="00A55A46">
        <w:tab/>
        <w:t>DELPOL</w:t>
      </w:r>
      <w:r w:rsidRPr="00A55A46">
        <w:tab/>
        <w:t>____________________________________________</w:t>
      </w:r>
    </w:p>
    <w:p w:rsidR="00A55A46" w:rsidRPr="00A55A46" w:rsidRDefault="00A55A46" w:rsidP="00A55A46">
      <w:r w:rsidRPr="00A55A46">
        <w:t>INVESTIPOL</w:t>
      </w:r>
      <w:r w:rsidRPr="00A55A46">
        <w:tab/>
        <w:t>____________________________________________</w:t>
      </w:r>
    </w:p>
    <w:p w:rsidR="00A55A46" w:rsidRPr="00A55A46" w:rsidRDefault="00A55A46" w:rsidP="00A55A46"/>
    <w:p w:rsidR="00A55A46" w:rsidRPr="00A55A46" w:rsidRDefault="00A55A46" w:rsidP="00A55A46">
      <w:r w:rsidRPr="00A55A46">
        <w:t>JUNTE-SE AO</w:t>
      </w:r>
      <w:proofErr w:type="gramStart"/>
      <w:r w:rsidRPr="00A55A46">
        <w:t>:( )BO</w:t>
      </w:r>
      <w:proofErr w:type="gramEnd"/>
      <w:r w:rsidRPr="00A55A46">
        <w:t xml:space="preserve"> </w:t>
      </w:r>
      <w:proofErr w:type="spellStart"/>
      <w:r w:rsidRPr="00A55A46">
        <w:t>Nr</w:t>
      </w:r>
      <w:proofErr w:type="spellEnd"/>
      <w:r w:rsidRPr="00A55A46">
        <w:t xml:space="preserve">.___________( ) OS </w:t>
      </w:r>
      <w:proofErr w:type="spellStart"/>
      <w:r w:rsidRPr="00A55A46">
        <w:t>Nr</w:t>
      </w:r>
      <w:proofErr w:type="spellEnd"/>
      <w:r w:rsidRPr="00A55A46">
        <w:t xml:space="preserve">._________IP </w:t>
      </w:r>
      <w:proofErr w:type="spellStart"/>
      <w:r w:rsidRPr="00A55A46">
        <w:t>Nr</w:t>
      </w:r>
      <w:proofErr w:type="spellEnd"/>
      <w:r w:rsidRPr="00A55A46">
        <w:t>._______</w:t>
      </w:r>
    </w:p>
    <w:p w:rsidR="00A55A46" w:rsidRPr="00A55A46" w:rsidRDefault="00A55A46" w:rsidP="00A55A46"/>
    <w:p w:rsidR="00A55A46" w:rsidRPr="00A55A46" w:rsidRDefault="00A55A46" w:rsidP="00A55A46">
      <w:proofErr w:type="gramStart"/>
      <w:r w:rsidRPr="00A55A46">
        <w:t>VÍTIMA(</w:t>
      </w:r>
      <w:proofErr w:type="gramEnd"/>
      <w:r w:rsidRPr="00A55A46">
        <w:t>S)</w:t>
      </w:r>
      <w:r w:rsidRPr="00A55A46">
        <w:tab/>
      </w:r>
    </w:p>
    <w:p w:rsidR="00A55A46" w:rsidRPr="00A55A46" w:rsidRDefault="00A55A46" w:rsidP="00A55A46">
      <w:r w:rsidRPr="00A55A46">
        <w:tab/>
      </w:r>
    </w:p>
    <w:p w:rsidR="00A55A46" w:rsidRPr="00A55A46" w:rsidRDefault="00A55A46" w:rsidP="00A55A46">
      <w:r w:rsidRPr="00A55A46">
        <w:tab/>
      </w:r>
    </w:p>
    <w:p w:rsidR="00A55A46" w:rsidRPr="00A55A46" w:rsidRDefault="00A55A46" w:rsidP="00A55A46">
      <w:proofErr w:type="gramStart"/>
      <w:r w:rsidRPr="00A55A46">
        <w:t>AUTOR(</w:t>
      </w:r>
      <w:proofErr w:type="gramEnd"/>
      <w:r w:rsidRPr="00A55A46">
        <w:t>ES)</w:t>
      </w:r>
      <w:r w:rsidRPr="00A55A46">
        <w:tab/>
      </w:r>
    </w:p>
    <w:p w:rsidR="00A55A46" w:rsidRPr="00A55A46" w:rsidRDefault="00A55A46" w:rsidP="00A55A46">
      <w:r w:rsidRPr="00A55A46">
        <w:tab/>
      </w:r>
    </w:p>
    <w:p w:rsidR="00A55A46" w:rsidRPr="00A55A46" w:rsidRDefault="00A55A46" w:rsidP="00A55A46"/>
    <w:p w:rsidR="00A55A46" w:rsidRPr="00A55A46" w:rsidRDefault="00A55A46" w:rsidP="00A55A46">
      <w:proofErr w:type="gramStart"/>
      <w:r w:rsidRPr="00A55A46">
        <w:t>FICHA(</w:t>
      </w:r>
      <w:proofErr w:type="gramEnd"/>
      <w:r w:rsidRPr="00A55A46">
        <w:t>S) NR.(S)</w:t>
      </w:r>
    </w:p>
    <w:p w:rsidR="00A55A46" w:rsidRPr="00A55A46" w:rsidRDefault="00A55A46" w:rsidP="00A55A46">
      <w:r w:rsidRPr="00A55A46">
        <w:t xml:space="preserve">_________________________, _______ de _________________ </w:t>
      </w:r>
      <w:proofErr w:type="spellStart"/>
      <w:r w:rsidRPr="00A55A46">
        <w:t>de</w:t>
      </w:r>
      <w:proofErr w:type="spellEnd"/>
      <w:r w:rsidRPr="00A55A46">
        <w:t xml:space="preserve"> ____</w:t>
      </w:r>
    </w:p>
    <w:p w:rsidR="00A55A46" w:rsidRPr="00A55A46" w:rsidRDefault="00A55A46" w:rsidP="00A55A46"/>
    <w:p w:rsidR="00A55A46" w:rsidRPr="00A55A46" w:rsidRDefault="00A55A46" w:rsidP="00A55A46"/>
    <w:p w:rsidR="00A55A46" w:rsidRPr="00A55A46" w:rsidRDefault="00A55A46" w:rsidP="00A55A46">
      <w:r w:rsidRPr="00A55A46">
        <w:t xml:space="preserve">Encarregado do preenchimento                          </w:t>
      </w:r>
      <w:r w:rsidRPr="00A55A46">
        <w:tab/>
      </w:r>
      <w:r w:rsidRPr="00A55A46">
        <w:tab/>
      </w:r>
      <w:r w:rsidRPr="00A55A46">
        <w:tab/>
        <w:t>Autoridade Policial</w:t>
      </w:r>
      <w:r w:rsidRPr="00A55A46">
        <w:tab/>
      </w:r>
    </w:p>
    <w:p w:rsidR="00A55A46" w:rsidRPr="00A55A46" w:rsidRDefault="00A55A46" w:rsidP="00A55A46">
      <w:r w:rsidRPr="00A55A46">
        <w:t>Nome ou carimbo</w:t>
      </w:r>
      <w:r w:rsidRPr="00A55A46">
        <w:tab/>
      </w:r>
      <w:r w:rsidRPr="00A55A46">
        <w:tab/>
      </w:r>
      <w:r w:rsidRPr="00A55A46">
        <w:tab/>
      </w:r>
      <w:r w:rsidRPr="00A55A46">
        <w:tab/>
      </w:r>
      <w:r w:rsidRPr="00A55A46">
        <w:tab/>
        <w:t>Nome ou carimbo</w:t>
      </w:r>
      <w:r w:rsidRPr="00A55A46">
        <w:tab/>
      </w:r>
    </w:p>
    <w:p w:rsidR="00A55A46" w:rsidRPr="00A55A46" w:rsidRDefault="00A55A46" w:rsidP="00A55A46">
      <w:pPr>
        <w:rPr>
          <w:b/>
        </w:rPr>
      </w:pPr>
      <w:r w:rsidRPr="00A55A46">
        <w:t>(Acrescentado pela Deliberação</w:t>
      </w:r>
      <w:r w:rsidRPr="00A55A46">
        <w:rPr>
          <w:bCs/>
        </w:rPr>
        <w:t>/CSPC/DGPC/MS/Nº 030/2006)</w:t>
      </w:r>
    </w:p>
    <w:p w:rsidR="00E707B2" w:rsidRPr="00A55A46" w:rsidRDefault="00E707B2" w:rsidP="00A55A46">
      <w:bookmarkStart w:id="0" w:name="_GoBack"/>
      <w:bookmarkEnd w:id="0"/>
    </w:p>
    <w:sectPr w:rsidR="00E707B2" w:rsidRPr="00A55A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A46"/>
    <w:rsid w:val="00A55A46"/>
    <w:rsid w:val="00E7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A4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55A4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3">
    <w:name w:val="heading 3"/>
    <w:basedOn w:val="Normal"/>
    <w:next w:val="Normal"/>
    <w:link w:val="Ttulo3Char"/>
    <w:qFormat/>
    <w:rsid w:val="00A55A46"/>
    <w:pPr>
      <w:keepNext/>
      <w:tabs>
        <w:tab w:val="left" w:pos="1134"/>
      </w:tabs>
      <w:spacing w:before="100" w:beforeAutospacing="1" w:after="100" w:afterAutospacing="1"/>
      <w:jc w:val="center"/>
      <w:outlineLvl w:val="2"/>
    </w:pPr>
    <w:rPr>
      <w:rFonts w:ascii="Arial" w:hAnsi="Arial" w:cs="Arial"/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55A46"/>
    <w:rPr>
      <w:rFonts w:ascii="Arial" w:eastAsia="Times New Roman" w:hAnsi="Arial" w:cs="Times New Roman"/>
      <w:b/>
      <w:kern w:val="28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55A46"/>
    <w:rPr>
      <w:rFonts w:ascii="Arial" w:eastAsia="Times New Roman" w:hAnsi="Arial" w:cs="Arial"/>
      <w:b/>
      <w:sz w:val="28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55A46"/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rsid w:val="00A55A46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Recognição Visiográfica de Local de Crime</Template>
  <TotalTime>1</TotalTime>
  <Pages>4</Pages>
  <Words>761</Words>
  <Characters>4111</Characters>
  <Application>Microsoft Office Word</Application>
  <DocSecurity>0</DocSecurity>
  <Lines>34</Lines>
  <Paragraphs>9</Paragraphs>
  <ScaleCrop>false</ScaleCrop>
  <Company/>
  <LinksUpToDate>false</LinksUpToDate>
  <CharactersWithSpaces>4863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Glauco Maciel</dc:creator>
  <cp:keywords/>
  <dc:description/>
  <cp:lastModifiedBy>Glauco Maciel</cp:lastModifiedBy>
  <cp:revision>1</cp:revision>
  <dcterms:created xsi:type="dcterms:W3CDTF">2016-09-14T18:28:00Z</dcterms:created>
  <dcterms:modified xsi:type="dcterms:W3CDTF">2016-09-14T18:29:00Z</dcterms:modified>
</cp:coreProperties>
</file>