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9FC" w:rsidRDefault="006569FC" w:rsidP="006569FC">
      <w:pPr>
        <w:pStyle w:val="Ttulo2"/>
        <w:rPr>
          <w:sz w:val="24"/>
        </w:rPr>
      </w:pPr>
      <w:bookmarkStart w:id="0" w:name="_Toc36605399"/>
      <w:r>
        <w:t>Ordem de Serviço expedida em Inquérito/Auto de Investigações Modelo 33</w:t>
      </w:r>
      <w:bookmarkEnd w:id="0"/>
    </w:p>
    <w:p w:rsidR="006569FC" w:rsidRDefault="006569FC" w:rsidP="006569FC">
      <w:pPr>
        <w:ind w:right="333"/>
        <w:jc w:val="center"/>
        <w:rPr>
          <w:b/>
          <w:bCs/>
        </w:rPr>
      </w:pPr>
    </w:p>
    <w:p w:rsidR="006569FC" w:rsidRDefault="006569FC" w:rsidP="006569FC">
      <w:pPr>
        <w:ind w:right="333"/>
        <w:jc w:val="center"/>
        <w:rPr>
          <w:b/>
          <w:bCs/>
        </w:rPr>
      </w:pPr>
    </w:p>
    <w:p w:rsidR="006569FC" w:rsidRDefault="006569FC" w:rsidP="006569FC">
      <w:pPr>
        <w:ind w:right="333"/>
        <w:jc w:val="center"/>
        <w:rPr>
          <w:b/>
          <w:bCs/>
        </w:rPr>
      </w:pPr>
    </w:p>
    <w:p w:rsidR="006569FC" w:rsidRDefault="006569FC" w:rsidP="006569FC">
      <w:pPr>
        <w:ind w:right="333"/>
        <w:jc w:val="center"/>
        <w:rPr>
          <w:b/>
          <w:bCs/>
        </w:rPr>
      </w:pPr>
      <w:r>
        <w:rPr>
          <w:b/>
          <w:bCs/>
        </w:rPr>
        <w:t>ORDEM DE SERVIÇO Nº____________/_________</w:t>
      </w:r>
    </w:p>
    <w:p w:rsidR="006569FC" w:rsidRDefault="006569FC" w:rsidP="006569FC">
      <w:pPr>
        <w:ind w:right="333"/>
        <w:jc w:val="center"/>
        <w:rPr>
          <w:b/>
          <w:bCs/>
        </w:rPr>
      </w:pPr>
      <w:r>
        <w:rPr>
          <w:b/>
          <w:bCs/>
        </w:rPr>
        <w:t>(Inquérito policial/autos de investigações)</w:t>
      </w:r>
    </w:p>
    <w:p w:rsidR="006569FC" w:rsidRDefault="006569FC" w:rsidP="006569FC">
      <w:pPr>
        <w:ind w:right="333"/>
        <w:jc w:val="center"/>
        <w:rPr>
          <w:b/>
          <w:bCs/>
        </w:rPr>
      </w:pPr>
    </w:p>
    <w:p w:rsidR="006569FC" w:rsidRDefault="006569FC" w:rsidP="006569FC">
      <w:pPr>
        <w:ind w:right="333"/>
        <w:jc w:val="both"/>
        <w:rPr>
          <w:b/>
          <w:bCs/>
        </w:rPr>
      </w:pPr>
    </w:p>
    <w:p w:rsidR="006569FC" w:rsidRDefault="006569FC" w:rsidP="006569FC">
      <w:pPr>
        <w:ind w:left="2127" w:right="333"/>
        <w:jc w:val="both"/>
      </w:pPr>
      <w:r>
        <w:t>O Dr..........................................................................., Delegado de Polícia da Delegacia de Polícia de.............................................., no uso de suas atribuições legais e com o objetivo de instruir procedimento policial sob sua presidência,</w:t>
      </w:r>
    </w:p>
    <w:p w:rsidR="006569FC" w:rsidRDefault="006569FC" w:rsidP="006569FC">
      <w:pPr>
        <w:ind w:left="2127" w:right="333"/>
      </w:pPr>
    </w:p>
    <w:p w:rsidR="006569FC" w:rsidRDefault="006569FC" w:rsidP="006569FC">
      <w:pPr>
        <w:ind w:left="2127" w:right="333"/>
      </w:pPr>
    </w:p>
    <w:p w:rsidR="006569FC" w:rsidRDefault="006569FC" w:rsidP="006569FC">
      <w:pPr>
        <w:ind w:left="2127" w:right="333"/>
      </w:pPr>
    </w:p>
    <w:p w:rsidR="006569FC" w:rsidRDefault="006569FC" w:rsidP="006569FC">
      <w:pPr>
        <w:ind w:right="333" w:firstLine="2127"/>
        <w:jc w:val="both"/>
      </w:pPr>
      <w:r>
        <w:rPr>
          <w:b/>
          <w:bCs/>
        </w:rPr>
        <w:t>DETERMINA</w:t>
      </w:r>
      <w:r>
        <w:t xml:space="preserve"> ao Agente de Polícia....................................e sua equipe, que proceda a investigações no sentido de..........................................................................................................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569FC" w:rsidRDefault="006569FC" w:rsidP="006569FC">
      <w:pPr>
        <w:ind w:right="333"/>
        <w:jc w:val="both"/>
      </w:pPr>
      <w:r>
        <w:t>tendo em vista a necessidade de se buscar elementos de convicção sobre a autoria, circunstâncias e materialidade de delito de................................ocorrido no dia......../......../........, em que figurou como vítima........................................................e como indiciado ________________________________sendo que os fatos estão sendo apurados por meio de......................................................registrado sob o nº........../..........., a vossa disposição, em cartório, para consultas.</w:t>
      </w:r>
    </w:p>
    <w:p w:rsidR="006569FC" w:rsidRDefault="006569FC" w:rsidP="006569FC">
      <w:pPr>
        <w:ind w:right="333"/>
        <w:jc w:val="both"/>
      </w:pPr>
    </w:p>
    <w:p w:rsidR="006569FC" w:rsidRDefault="006569FC" w:rsidP="006569FC">
      <w:pPr>
        <w:ind w:right="333"/>
        <w:jc w:val="both"/>
      </w:pPr>
    </w:p>
    <w:p w:rsidR="006569FC" w:rsidRDefault="006569FC" w:rsidP="006569FC">
      <w:pPr>
        <w:ind w:left="2127" w:right="333"/>
        <w:jc w:val="both"/>
      </w:pPr>
      <w:r>
        <w:t xml:space="preserve">Devendo </w:t>
      </w:r>
      <w:proofErr w:type="gramStart"/>
      <w:r>
        <w:t>no</w:t>
      </w:r>
      <w:proofErr w:type="gramEnd"/>
      <w:r>
        <w:t xml:space="preserve"> final das investigações apresentar um relatório minucioso dos fatos.</w:t>
      </w:r>
    </w:p>
    <w:p w:rsidR="006569FC" w:rsidRDefault="006569FC" w:rsidP="006569FC">
      <w:pPr>
        <w:ind w:left="2127" w:right="333"/>
        <w:jc w:val="both"/>
      </w:pPr>
    </w:p>
    <w:p w:rsidR="006569FC" w:rsidRDefault="006569FC" w:rsidP="006569FC">
      <w:pPr>
        <w:ind w:left="2127" w:right="333"/>
        <w:jc w:val="both"/>
      </w:pPr>
    </w:p>
    <w:p w:rsidR="006569FC" w:rsidRDefault="006569FC" w:rsidP="006569FC">
      <w:pPr>
        <w:ind w:left="2127" w:right="333"/>
        <w:jc w:val="both"/>
      </w:pPr>
      <w:proofErr w:type="gramStart"/>
      <w:r>
        <w:t>PRAZO:.................</w:t>
      </w:r>
      <w:proofErr w:type="gramEnd"/>
      <w:r>
        <w:t>dias.</w:t>
      </w:r>
    </w:p>
    <w:p w:rsidR="006569FC" w:rsidRDefault="006569FC" w:rsidP="006569FC">
      <w:pPr>
        <w:ind w:left="2127" w:right="333"/>
        <w:jc w:val="both"/>
      </w:pPr>
    </w:p>
    <w:p w:rsidR="006569FC" w:rsidRDefault="006569FC" w:rsidP="006569FC">
      <w:pPr>
        <w:ind w:left="2127" w:right="333"/>
        <w:jc w:val="both"/>
      </w:pPr>
      <w:r>
        <w:t>C U M P R A - S E</w:t>
      </w:r>
    </w:p>
    <w:p w:rsidR="006569FC" w:rsidRDefault="006569FC" w:rsidP="006569FC">
      <w:pPr>
        <w:ind w:left="2127" w:right="333"/>
        <w:jc w:val="both"/>
      </w:pPr>
    </w:p>
    <w:p w:rsidR="006569FC" w:rsidRDefault="006569FC" w:rsidP="006569FC">
      <w:pPr>
        <w:ind w:left="2127" w:right="333"/>
        <w:jc w:val="both"/>
      </w:pPr>
      <w:r>
        <w:t>............................../MS, ........de.........................de 20......</w:t>
      </w:r>
    </w:p>
    <w:p w:rsidR="006569FC" w:rsidRDefault="006569FC" w:rsidP="006569FC">
      <w:pPr>
        <w:ind w:left="2127" w:right="333"/>
        <w:jc w:val="both"/>
      </w:pPr>
    </w:p>
    <w:p w:rsidR="006569FC" w:rsidRDefault="006569FC" w:rsidP="006569FC">
      <w:pPr>
        <w:ind w:left="2127" w:right="333"/>
        <w:jc w:val="both"/>
      </w:pPr>
      <w:r>
        <w:t>Delegado de Polícia</w:t>
      </w:r>
    </w:p>
    <w:p w:rsidR="006569FC" w:rsidRDefault="006569FC" w:rsidP="006569FC">
      <w:pPr>
        <w:ind w:left="2127" w:right="333"/>
        <w:jc w:val="both"/>
      </w:pPr>
    </w:p>
    <w:p w:rsidR="006569FC" w:rsidRDefault="006569FC" w:rsidP="006569FC">
      <w:pPr>
        <w:ind w:left="2127" w:right="333"/>
        <w:jc w:val="both"/>
      </w:pPr>
      <w:r>
        <w:t xml:space="preserve">Recebi a 1ª via </w:t>
      </w:r>
      <w:proofErr w:type="spellStart"/>
      <w:r>
        <w:t>em</w:t>
      </w:r>
      <w:proofErr w:type="spellEnd"/>
      <w:r>
        <w:t>........de.........................de 20......</w:t>
      </w:r>
    </w:p>
    <w:p w:rsidR="006569FC" w:rsidRDefault="006569FC" w:rsidP="006569FC">
      <w:pPr>
        <w:ind w:left="2127" w:right="333"/>
        <w:jc w:val="both"/>
      </w:pPr>
    </w:p>
    <w:p w:rsidR="006569FC" w:rsidRDefault="006569FC" w:rsidP="006569FC">
      <w:pPr>
        <w:ind w:left="2127" w:right="333"/>
        <w:jc w:val="both"/>
      </w:pPr>
    </w:p>
    <w:p w:rsidR="006569FC" w:rsidRDefault="006569FC" w:rsidP="006569FC">
      <w:pPr>
        <w:ind w:left="2127" w:right="333"/>
        <w:jc w:val="both"/>
      </w:pPr>
      <w:r>
        <w:t>.................................................................................</w:t>
      </w:r>
    </w:p>
    <w:p w:rsidR="006569FC" w:rsidRDefault="006569FC" w:rsidP="006569FC">
      <w:pPr>
        <w:ind w:left="2127" w:right="333"/>
      </w:pPr>
      <w:r>
        <w:t xml:space="preserve">                           Agente de Polícia</w:t>
      </w:r>
    </w:p>
    <w:p w:rsidR="003E092C" w:rsidRDefault="003E092C" w:rsidP="006569FC">
      <w:bookmarkStart w:id="1" w:name="_GoBack"/>
      <w:bookmarkEnd w:id="1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9FC"/>
    <w:rsid w:val="003E092C"/>
    <w:rsid w:val="0065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569FC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569FC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Ordem de Serviço expedida em Inquérito</Template>
  <TotalTime>0</TotalTime>
  <Pages>1</Pages>
  <Words>308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2016-09-14T15:54:00Z</dcterms:created>
  <dcterms:modified xsi:type="dcterms:W3CDTF">2016-09-14T15:54:00Z</dcterms:modified>
</cp:coreProperties>
</file>