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C58" w:rsidRPr="00CA0C58" w:rsidRDefault="00CA0C58" w:rsidP="00CA0C58">
      <w:pPr>
        <w:rPr>
          <w:b/>
        </w:rPr>
      </w:pPr>
      <w:bookmarkStart w:id="0" w:name="_Toc36605404"/>
      <w:bookmarkStart w:id="1" w:name="_GoBack"/>
      <w:r w:rsidRPr="00CA0C58">
        <w:rPr>
          <w:b/>
        </w:rPr>
        <w:t>Ordem de Serviço BO autoria desconhecida Modelo 37</w:t>
      </w:r>
      <w:bookmarkEnd w:id="0"/>
      <w:bookmarkEnd w:id="1"/>
    </w:p>
    <w:p w:rsidR="00CA0C58" w:rsidRPr="00CA0C58" w:rsidRDefault="00CA0C58" w:rsidP="00CA0C58"/>
    <w:tbl>
      <w:tblPr>
        <w:tblW w:w="0" w:type="auto"/>
        <w:tblInd w:w="69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6718"/>
      </w:tblGrid>
      <w:tr w:rsidR="00CA0C58" w:rsidRPr="00CA0C58" w:rsidTr="00407D2C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A0C58" w:rsidRPr="00CA0C58" w:rsidRDefault="00CA0C58" w:rsidP="00CA0C58">
            <w:r w:rsidRPr="00CA0C58">
              <w:object w:dxaOrig="856" w:dyaOrig="1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56.25pt" o:ole="">
                  <v:imagedata r:id="rId4" o:title=""/>
                </v:shape>
                <o:OLEObject Type="Embed" ProgID="Word.Picture.8" ShapeID="_x0000_i1025" DrawAspect="Content" ObjectID="_1535359544" r:id="rId5"/>
              </w:object>
            </w:r>
          </w:p>
        </w:tc>
        <w:tc>
          <w:tcPr>
            <w:tcW w:w="6923" w:type="dxa"/>
          </w:tcPr>
          <w:p w:rsidR="00CA0C58" w:rsidRPr="00CA0C58" w:rsidRDefault="00CA0C58" w:rsidP="00CA0C58">
            <w:r w:rsidRPr="00CA0C58">
              <w:t>ESTADO DE MATO GROSSO DO SUL</w:t>
            </w:r>
          </w:p>
          <w:p w:rsidR="00CA0C58" w:rsidRPr="00CA0C58" w:rsidRDefault="00CA0C58" w:rsidP="00CA0C58">
            <w:r w:rsidRPr="00CA0C58">
              <w:t>SECRETARIA DE ESTADO DE JUSTIÇA E SEGURANÇA PÚBLICA</w:t>
            </w:r>
          </w:p>
          <w:p w:rsidR="00CA0C58" w:rsidRPr="00CA0C58" w:rsidRDefault="00CA0C58" w:rsidP="00CA0C58">
            <w:r w:rsidRPr="00CA0C58">
              <w:t>POLÍCIA CIVIL</w:t>
            </w:r>
          </w:p>
          <w:p w:rsidR="00CA0C58" w:rsidRPr="00CA0C58" w:rsidRDefault="00CA0C58" w:rsidP="00CA0C58">
            <w:r w:rsidRPr="00CA0C58">
              <w:t xml:space="preserve"> DELEGACIA ............................................................................................................</w:t>
            </w:r>
          </w:p>
        </w:tc>
      </w:tr>
    </w:tbl>
    <w:p w:rsidR="00CA0C58" w:rsidRPr="00CA0C58" w:rsidRDefault="00CA0C58" w:rsidP="00CA0C58"/>
    <w:p w:rsidR="00CA0C58" w:rsidRPr="00CA0C58" w:rsidRDefault="00CA0C58" w:rsidP="00CA0C58">
      <w:r w:rsidRPr="00CA0C58">
        <w:t>P O R T A R I A</w:t>
      </w:r>
    </w:p>
    <w:p w:rsidR="00CA0C58" w:rsidRPr="00CA0C58" w:rsidRDefault="00CA0C58" w:rsidP="00CA0C58"/>
    <w:p w:rsidR="00CA0C58" w:rsidRPr="00CA0C58" w:rsidRDefault="00CA0C58" w:rsidP="00CA0C58">
      <w:r w:rsidRPr="00CA0C58">
        <w:t xml:space="preserve">O Dr. ..................................................................., Delegado de Polícia da Delegacia ....................... ... ..............................................., no uso de suas atribuições legais, </w:t>
      </w:r>
    </w:p>
    <w:p w:rsidR="00CA0C58" w:rsidRPr="00CA0C58" w:rsidRDefault="00CA0C58" w:rsidP="00CA0C58"/>
    <w:p w:rsidR="00CA0C58" w:rsidRPr="00CA0C58" w:rsidRDefault="00CA0C58" w:rsidP="00CA0C58"/>
    <w:p w:rsidR="00CA0C58" w:rsidRPr="00CA0C58" w:rsidRDefault="00CA0C58" w:rsidP="00CA0C58">
      <w:proofErr w:type="gramStart"/>
      <w:r w:rsidRPr="00CA0C58">
        <w:t>R  E</w:t>
      </w:r>
      <w:proofErr w:type="gramEnd"/>
      <w:r w:rsidRPr="00CA0C58">
        <w:t xml:space="preserve">  S  O  L  V  E:</w:t>
      </w:r>
    </w:p>
    <w:p w:rsidR="00CA0C58" w:rsidRPr="00CA0C58" w:rsidRDefault="00CA0C58" w:rsidP="00CA0C58"/>
    <w:p w:rsidR="00CA0C58" w:rsidRPr="00CA0C58" w:rsidRDefault="00CA0C58" w:rsidP="00CA0C58"/>
    <w:p w:rsidR="00CA0C58" w:rsidRPr="00CA0C58" w:rsidRDefault="00CA0C58" w:rsidP="00CA0C58">
      <w:r w:rsidRPr="00CA0C58">
        <w:rPr>
          <w:b/>
          <w:bCs/>
        </w:rPr>
        <w:t>N O M E A R</w:t>
      </w:r>
      <w:r w:rsidRPr="00CA0C58">
        <w:t>, com fundamento no parágrafo 1</w:t>
      </w:r>
      <w:proofErr w:type="gramStart"/>
      <w:r w:rsidRPr="00CA0C58">
        <w:t>º  do</w:t>
      </w:r>
      <w:proofErr w:type="gramEnd"/>
      <w:r w:rsidRPr="00CA0C58">
        <w:t xml:space="preserve"> Art. 22 da Lei Federal nº 6368, de 21 de outubro de 1976 e no parágrafo 1º do Art. 28 da Lei Federal de nº 10409, de 11 de janeiro de 2002 o Agente/Escrivão/Inspetor/Delegado de  Polícia Sr........................................................................, para servir como perito </w:t>
      </w:r>
      <w:proofErr w:type="spellStart"/>
      <w:r w:rsidRPr="00CA0C58">
        <w:rPr>
          <w:b/>
          <w:bCs/>
          <w:i/>
          <w:iCs/>
        </w:rPr>
        <w:t>ad-hoc</w:t>
      </w:r>
      <w:proofErr w:type="spellEnd"/>
      <w:r w:rsidRPr="00CA0C58">
        <w:rPr>
          <w:b/>
          <w:bCs/>
          <w:i/>
          <w:iCs/>
        </w:rPr>
        <w:t xml:space="preserve"> </w:t>
      </w:r>
      <w:r w:rsidRPr="00CA0C58">
        <w:t xml:space="preserve"> com o objetivo examinar as substâncias abaixo relacionadas e que foram apreendidas nos autos de........... </w:t>
      </w:r>
      <w:proofErr w:type="gramStart"/>
      <w:r w:rsidRPr="00CA0C58">
        <w:t>n</w:t>
      </w:r>
      <w:proofErr w:type="gramEnd"/>
      <w:r w:rsidRPr="00CA0C58">
        <w:t xml:space="preserve">°........ , em trâmite pela Delegacia................... .......................................................................................................... </w:t>
      </w:r>
    </w:p>
    <w:tbl>
      <w:tblPr>
        <w:tblW w:w="0" w:type="auto"/>
        <w:tblInd w:w="1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2007"/>
        <w:gridCol w:w="1489"/>
        <w:gridCol w:w="1501"/>
      </w:tblGrid>
      <w:tr w:rsidR="00CA0C58" w:rsidRPr="00CA0C58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4" w:type="dxa"/>
          </w:tcPr>
          <w:p w:rsidR="00CA0C58" w:rsidRPr="00CA0C58" w:rsidRDefault="00CA0C58" w:rsidP="00CA0C58">
            <w:r w:rsidRPr="00CA0C58">
              <w:t>Substância similar à:</w:t>
            </w:r>
          </w:p>
        </w:tc>
        <w:tc>
          <w:tcPr>
            <w:tcW w:w="2534" w:type="dxa"/>
          </w:tcPr>
          <w:p w:rsidR="00CA0C58" w:rsidRPr="00CA0C58" w:rsidRDefault="00CA0C58" w:rsidP="00CA0C58">
            <w:r w:rsidRPr="00CA0C58">
              <w:t>Quantidade (gramas)</w:t>
            </w:r>
          </w:p>
        </w:tc>
        <w:tc>
          <w:tcPr>
            <w:tcW w:w="1629" w:type="dxa"/>
          </w:tcPr>
          <w:p w:rsidR="00CA0C58" w:rsidRPr="00CA0C58" w:rsidRDefault="00CA0C58" w:rsidP="00CA0C58">
            <w:r w:rsidRPr="00CA0C58">
              <w:t>Embalagem</w:t>
            </w:r>
          </w:p>
        </w:tc>
        <w:tc>
          <w:tcPr>
            <w:tcW w:w="2131" w:type="dxa"/>
          </w:tcPr>
          <w:p w:rsidR="00CA0C58" w:rsidRPr="00CA0C58" w:rsidRDefault="00CA0C58" w:rsidP="00CA0C58">
            <w:proofErr w:type="spellStart"/>
            <w:r w:rsidRPr="00CA0C58">
              <w:t>Obs</w:t>
            </w:r>
            <w:proofErr w:type="spellEnd"/>
            <w:r w:rsidRPr="00CA0C58">
              <w:t>:</w:t>
            </w:r>
          </w:p>
        </w:tc>
      </w:tr>
      <w:tr w:rsidR="00CA0C58" w:rsidRPr="00CA0C58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4" w:type="dxa"/>
          </w:tcPr>
          <w:p w:rsidR="00CA0C58" w:rsidRPr="00CA0C58" w:rsidRDefault="00CA0C58" w:rsidP="00CA0C58">
            <w:r w:rsidRPr="00CA0C58">
              <w:t>Maconha</w:t>
            </w:r>
          </w:p>
        </w:tc>
        <w:tc>
          <w:tcPr>
            <w:tcW w:w="2534" w:type="dxa"/>
          </w:tcPr>
          <w:p w:rsidR="00CA0C58" w:rsidRPr="00CA0C58" w:rsidRDefault="00CA0C58" w:rsidP="00CA0C58"/>
        </w:tc>
        <w:tc>
          <w:tcPr>
            <w:tcW w:w="1629" w:type="dxa"/>
          </w:tcPr>
          <w:p w:rsidR="00CA0C58" w:rsidRPr="00CA0C58" w:rsidRDefault="00CA0C58" w:rsidP="00CA0C58"/>
        </w:tc>
        <w:tc>
          <w:tcPr>
            <w:tcW w:w="2131" w:type="dxa"/>
          </w:tcPr>
          <w:p w:rsidR="00CA0C58" w:rsidRPr="00CA0C58" w:rsidRDefault="00CA0C58" w:rsidP="00CA0C58"/>
        </w:tc>
      </w:tr>
      <w:tr w:rsidR="00CA0C58" w:rsidRPr="00CA0C58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4" w:type="dxa"/>
          </w:tcPr>
          <w:p w:rsidR="00CA0C58" w:rsidRPr="00CA0C58" w:rsidRDefault="00CA0C58" w:rsidP="00CA0C58">
            <w:r w:rsidRPr="00CA0C58">
              <w:t>Cocaína</w:t>
            </w:r>
          </w:p>
        </w:tc>
        <w:tc>
          <w:tcPr>
            <w:tcW w:w="2534" w:type="dxa"/>
          </w:tcPr>
          <w:p w:rsidR="00CA0C58" w:rsidRPr="00CA0C58" w:rsidRDefault="00CA0C58" w:rsidP="00CA0C58"/>
        </w:tc>
        <w:tc>
          <w:tcPr>
            <w:tcW w:w="1629" w:type="dxa"/>
          </w:tcPr>
          <w:p w:rsidR="00CA0C58" w:rsidRPr="00CA0C58" w:rsidRDefault="00CA0C58" w:rsidP="00CA0C58"/>
        </w:tc>
        <w:tc>
          <w:tcPr>
            <w:tcW w:w="2131" w:type="dxa"/>
          </w:tcPr>
          <w:p w:rsidR="00CA0C58" w:rsidRPr="00CA0C58" w:rsidRDefault="00CA0C58" w:rsidP="00CA0C58"/>
        </w:tc>
      </w:tr>
      <w:tr w:rsidR="00CA0C58" w:rsidRPr="00CA0C58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4" w:type="dxa"/>
          </w:tcPr>
          <w:p w:rsidR="00CA0C58" w:rsidRPr="00CA0C58" w:rsidRDefault="00CA0C58" w:rsidP="00CA0C58">
            <w:r w:rsidRPr="00CA0C58">
              <w:t>Crack</w:t>
            </w:r>
          </w:p>
        </w:tc>
        <w:tc>
          <w:tcPr>
            <w:tcW w:w="2534" w:type="dxa"/>
          </w:tcPr>
          <w:p w:rsidR="00CA0C58" w:rsidRPr="00CA0C58" w:rsidRDefault="00CA0C58" w:rsidP="00CA0C58"/>
        </w:tc>
        <w:tc>
          <w:tcPr>
            <w:tcW w:w="1629" w:type="dxa"/>
          </w:tcPr>
          <w:p w:rsidR="00CA0C58" w:rsidRPr="00CA0C58" w:rsidRDefault="00CA0C58" w:rsidP="00CA0C58"/>
        </w:tc>
        <w:tc>
          <w:tcPr>
            <w:tcW w:w="2131" w:type="dxa"/>
          </w:tcPr>
          <w:p w:rsidR="00CA0C58" w:rsidRPr="00CA0C58" w:rsidRDefault="00CA0C58" w:rsidP="00CA0C58"/>
        </w:tc>
      </w:tr>
      <w:tr w:rsidR="00CA0C58" w:rsidRPr="00CA0C58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4" w:type="dxa"/>
          </w:tcPr>
          <w:p w:rsidR="00CA0C58" w:rsidRPr="00CA0C58" w:rsidRDefault="00CA0C58" w:rsidP="00CA0C58">
            <w:r w:rsidRPr="00CA0C58">
              <w:t>Pasta Base</w:t>
            </w:r>
          </w:p>
        </w:tc>
        <w:tc>
          <w:tcPr>
            <w:tcW w:w="2534" w:type="dxa"/>
          </w:tcPr>
          <w:p w:rsidR="00CA0C58" w:rsidRPr="00CA0C58" w:rsidRDefault="00CA0C58" w:rsidP="00CA0C58"/>
        </w:tc>
        <w:tc>
          <w:tcPr>
            <w:tcW w:w="1629" w:type="dxa"/>
          </w:tcPr>
          <w:p w:rsidR="00CA0C58" w:rsidRPr="00CA0C58" w:rsidRDefault="00CA0C58" w:rsidP="00CA0C58"/>
        </w:tc>
        <w:tc>
          <w:tcPr>
            <w:tcW w:w="2131" w:type="dxa"/>
          </w:tcPr>
          <w:p w:rsidR="00CA0C58" w:rsidRPr="00CA0C58" w:rsidRDefault="00CA0C58" w:rsidP="00CA0C58"/>
        </w:tc>
      </w:tr>
      <w:tr w:rsidR="00CA0C58" w:rsidRPr="00CA0C58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4" w:type="dxa"/>
          </w:tcPr>
          <w:p w:rsidR="00CA0C58" w:rsidRPr="00CA0C58" w:rsidRDefault="00CA0C58" w:rsidP="00CA0C58">
            <w:r w:rsidRPr="00CA0C58">
              <w:t>Haxixe</w:t>
            </w:r>
          </w:p>
        </w:tc>
        <w:tc>
          <w:tcPr>
            <w:tcW w:w="2534" w:type="dxa"/>
          </w:tcPr>
          <w:p w:rsidR="00CA0C58" w:rsidRPr="00CA0C58" w:rsidRDefault="00CA0C58" w:rsidP="00CA0C58"/>
        </w:tc>
        <w:tc>
          <w:tcPr>
            <w:tcW w:w="1629" w:type="dxa"/>
          </w:tcPr>
          <w:p w:rsidR="00CA0C58" w:rsidRPr="00CA0C58" w:rsidRDefault="00CA0C58" w:rsidP="00CA0C58"/>
        </w:tc>
        <w:tc>
          <w:tcPr>
            <w:tcW w:w="2131" w:type="dxa"/>
          </w:tcPr>
          <w:p w:rsidR="00CA0C58" w:rsidRPr="00CA0C58" w:rsidRDefault="00CA0C58" w:rsidP="00CA0C58"/>
        </w:tc>
      </w:tr>
      <w:tr w:rsidR="00CA0C58" w:rsidRPr="00CA0C58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4" w:type="dxa"/>
          </w:tcPr>
          <w:p w:rsidR="00CA0C58" w:rsidRPr="00CA0C58" w:rsidRDefault="00CA0C58" w:rsidP="00CA0C58">
            <w:r w:rsidRPr="00CA0C58">
              <w:t>Outros</w:t>
            </w:r>
          </w:p>
        </w:tc>
        <w:tc>
          <w:tcPr>
            <w:tcW w:w="2534" w:type="dxa"/>
          </w:tcPr>
          <w:p w:rsidR="00CA0C58" w:rsidRPr="00CA0C58" w:rsidRDefault="00CA0C58" w:rsidP="00CA0C58"/>
        </w:tc>
        <w:tc>
          <w:tcPr>
            <w:tcW w:w="1629" w:type="dxa"/>
          </w:tcPr>
          <w:p w:rsidR="00CA0C58" w:rsidRPr="00CA0C58" w:rsidRDefault="00CA0C58" w:rsidP="00CA0C58"/>
        </w:tc>
        <w:tc>
          <w:tcPr>
            <w:tcW w:w="2131" w:type="dxa"/>
          </w:tcPr>
          <w:p w:rsidR="00CA0C58" w:rsidRPr="00CA0C58" w:rsidRDefault="00CA0C58" w:rsidP="00CA0C58"/>
        </w:tc>
      </w:tr>
    </w:tbl>
    <w:p w:rsidR="00CA0C58" w:rsidRPr="00CA0C58" w:rsidRDefault="00CA0C58" w:rsidP="00CA0C58"/>
    <w:p w:rsidR="00CA0C58" w:rsidRPr="00CA0C58" w:rsidRDefault="00CA0C58" w:rsidP="00CA0C58">
      <w:pPr>
        <w:rPr>
          <w:b/>
          <w:bCs/>
        </w:rPr>
      </w:pPr>
      <w:r w:rsidRPr="00CA0C58">
        <w:rPr>
          <w:b/>
          <w:bCs/>
        </w:rPr>
        <w:t xml:space="preserve">C U M PR </w:t>
      </w:r>
      <w:proofErr w:type="gramStart"/>
      <w:r w:rsidRPr="00CA0C58">
        <w:rPr>
          <w:b/>
          <w:bCs/>
        </w:rPr>
        <w:t>A  -</w:t>
      </w:r>
      <w:proofErr w:type="gramEnd"/>
      <w:r w:rsidRPr="00CA0C58">
        <w:rPr>
          <w:b/>
          <w:bCs/>
        </w:rPr>
        <w:t xml:space="preserve">   S  E</w:t>
      </w:r>
    </w:p>
    <w:p w:rsidR="00CA0C58" w:rsidRPr="00CA0C58" w:rsidRDefault="00CA0C58" w:rsidP="00CA0C58">
      <w:pPr>
        <w:rPr>
          <w:b/>
          <w:bCs/>
        </w:rPr>
      </w:pPr>
    </w:p>
    <w:p w:rsidR="00CA0C58" w:rsidRPr="00CA0C58" w:rsidRDefault="00CA0C58" w:rsidP="00CA0C58">
      <w:pPr>
        <w:rPr>
          <w:b/>
          <w:bCs/>
        </w:rPr>
      </w:pPr>
    </w:p>
    <w:p w:rsidR="00CA0C58" w:rsidRPr="00CA0C58" w:rsidRDefault="00CA0C58" w:rsidP="00CA0C58">
      <w:pPr>
        <w:rPr>
          <w:b/>
          <w:bCs/>
        </w:rPr>
      </w:pPr>
      <w:r w:rsidRPr="00CA0C58">
        <w:rPr>
          <w:b/>
          <w:bCs/>
        </w:rPr>
        <w:t>Campo Grande, MS, quinta-feira, 20 de fevereiro de 2003</w:t>
      </w:r>
    </w:p>
    <w:p w:rsidR="00CA0C58" w:rsidRPr="00CA0C58" w:rsidRDefault="00CA0C58" w:rsidP="00CA0C58">
      <w:pPr>
        <w:rPr>
          <w:b/>
          <w:bCs/>
        </w:rPr>
      </w:pPr>
    </w:p>
    <w:p w:rsidR="00CA0C58" w:rsidRPr="00CA0C58" w:rsidRDefault="00CA0C58" w:rsidP="00CA0C58">
      <w:pPr>
        <w:rPr>
          <w:b/>
          <w:bCs/>
        </w:rPr>
      </w:pPr>
    </w:p>
    <w:p w:rsidR="00CA0C58" w:rsidRPr="00CA0C58" w:rsidRDefault="00CA0C58" w:rsidP="00CA0C58">
      <w:pPr>
        <w:rPr>
          <w:b/>
          <w:bCs/>
        </w:rPr>
      </w:pPr>
      <w:r w:rsidRPr="00CA0C58">
        <w:rPr>
          <w:b/>
          <w:bCs/>
        </w:rPr>
        <w:t>Dr..........................................</w:t>
      </w:r>
    </w:p>
    <w:p w:rsidR="00CA0C58" w:rsidRPr="00CA0C58" w:rsidRDefault="00CA0C58" w:rsidP="00CA0C58">
      <w:pPr>
        <w:rPr>
          <w:b/>
          <w:bCs/>
        </w:rPr>
      </w:pPr>
      <w:r w:rsidRPr="00CA0C58">
        <w:rPr>
          <w:b/>
          <w:bCs/>
        </w:rPr>
        <w:t>Delegado de Polícia</w:t>
      </w:r>
    </w:p>
    <w:p w:rsidR="00CA0C58" w:rsidRPr="00CA0C58" w:rsidRDefault="00CA0C58" w:rsidP="00CA0C58">
      <w:pPr>
        <w:rPr>
          <w:b/>
          <w:bCs/>
        </w:rPr>
      </w:pPr>
    </w:p>
    <w:p w:rsidR="00CA0C58" w:rsidRPr="00CA0C58" w:rsidRDefault="00CA0C58" w:rsidP="00CA0C58">
      <w:pPr>
        <w:rPr>
          <w:b/>
          <w:bCs/>
        </w:rPr>
      </w:pPr>
    </w:p>
    <w:p w:rsidR="00CA0C58" w:rsidRPr="00CA0C58" w:rsidRDefault="00CA0C58" w:rsidP="00CA0C58">
      <w:pPr>
        <w:rPr>
          <w:b/>
          <w:bCs/>
        </w:rPr>
      </w:pPr>
      <w:r w:rsidRPr="00CA0C58">
        <w:rPr>
          <w:b/>
          <w:bCs/>
        </w:rPr>
        <w:t xml:space="preserve">                          CIENTE:</w:t>
      </w:r>
    </w:p>
    <w:p w:rsidR="00CA0C58" w:rsidRPr="00CA0C58" w:rsidRDefault="00CA0C58" w:rsidP="00CA0C58">
      <w:pPr>
        <w:rPr>
          <w:b/>
          <w:bCs/>
        </w:rPr>
      </w:pPr>
    </w:p>
    <w:p w:rsidR="00CA0C58" w:rsidRPr="00CA0C58" w:rsidRDefault="00CA0C58" w:rsidP="00CA0C58">
      <w:pPr>
        <w:rPr>
          <w:b/>
          <w:bCs/>
        </w:rPr>
      </w:pPr>
      <w:r w:rsidRPr="00CA0C58">
        <w:rPr>
          <w:b/>
          <w:bCs/>
        </w:rPr>
        <w:t xml:space="preserve">Aceito    </w:t>
      </w:r>
      <w:proofErr w:type="gramStart"/>
      <w:r w:rsidRPr="00CA0C58">
        <w:rPr>
          <w:b/>
          <w:bCs/>
        </w:rPr>
        <w:t>o  encargo</w:t>
      </w:r>
      <w:proofErr w:type="gramEnd"/>
      <w:r w:rsidRPr="00CA0C58">
        <w:rPr>
          <w:b/>
          <w:bCs/>
        </w:rPr>
        <w:t xml:space="preserve">  e  comprometo-me</w:t>
      </w:r>
    </w:p>
    <w:p w:rsidR="00CA0C58" w:rsidRPr="00CA0C58" w:rsidRDefault="00CA0C58" w:rsidP="00CA0C58">
      <w:pPr>
        <w:rPr>
          <w:b/>
          <w:bCs/>
        </w:rPr>
      </w:pPr>
      <w:proofErr w:type="gramStart"/>
      <w:r w:rsidRPr="00CA0C58">
        <w:rPr>
          <w:b/>
          <w:bCs/>
        </w:rPr>
        <w:t>a</w:t>
      </w:r>
      <w:proofErr w:type="gramEnd"/>
      <w:r w:rsidRPr="00CA0C58">
        <w:rPr>
          <w:b/>
          <w:bCs/>
        </w:rPr>
        <w:t xml:space="preserve"> desempenhá-lo com zelo e probidade.</w:t>
      </w:r>
    </w:p>
    <w:p w:rsidR="00CA0C58" w:rsidRPr="00CA0C58" w:rsidRDefault="00CA0C58" w:rsidP="00CA0C58">
      <w:pPr>
        <w:rPr>
          <w:b/>
          <w:bCs/>
        </w:rPr>
      </w:pPr>
      <w:r w:rsidRPr="00CA0C58">
        <w:rPr>
          <w:b/>
          <w:bCs/>
        </w:rPr>
        <w:t>...................................................................</w:t>
      </w:r>
    </w:p>
    <w:p w:rsidR="003E092C" w:rsidRPr="00CA0C58" w:rsidRDefault="003E092C" w:rsidP="00CA0C58"/>
    <w:sectPr w:rsidR="003E092C" w:rsidRPr="00CA0C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C58"/>
    <w:rsid w:val="003E092C"/>
    <w:rsid w:val="00CA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C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A0C58"/>
    <w:pPr>
      <w:keepNext/>
      <w:jc w:val="center"/>
      <w:outlineLvl w:val="1"/>
    </w:pPr>
    <w:rPr>
      <w:b/>
      <w:sz w:val="20"/>
    </w:rPr>
  </w:style>
  <w:style w:type="paragraph" w:styleId="Ttulo8">
    <w:name w:val="heading 8"/>
    <w:basedOn w:val="Normal"/>
    <w:next w:val="Normal"/>
    <w:link w:val="Ttulo8Char"/>
    <w:qFormat/>
    <w:rsid w:val="00CA0C58"/>
    <w:pPr>
      <w:keepNext/>
      <w:jc w:val="center"/>
      <w:outlineLvl w:val="7"/>
    </w:pPr>
    <w:rPr>
      <w:rFonts w:ascii="Arial" w:hAnsi="Arial" w:cs="Arial"/>
    </w:rPr>
  </w:style>
  <w:style w:type="paragraph" w:styleId="Ttulo9">
    <w:name w:val="heading 9"/>
    <w:basedOn w:val="Normal"/>
    <w:next w:val="Normal"/>
    <w:link w:val="Ttulo9Char"/>
    <w:qFormat/>
    <w:rsid w:val="00CA0C58"/>
    <w:pPr>
      <w:keepNext/>
      <w:ind w:left="1416" w:firstLine="708"/>
      <w:jc w:val="both"/>
      <w:outlineLvl w:val="8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A0C5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A0C58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A0C58"/>
    <w:rPr>
      <w:rFonts w:ascii="Arial" w:eastAsia="Times New Roman" w:hAnsi="Arial" w:cs="Arial"/>
      <w:b/>
      <w:bCs/>
      <w:sz w:val="24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CA0C5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CA0C58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Ordem de Serviço BO autoria desconhecida Modelo 37</Template>
  <TotalTime>0</TotalTime>
  <Pages>1</Pages>
  <Words>255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2016-09-14T15:58:00Z</dcterms:created>
  <dcterms:modified xsi:type="dcterms:W3CDTF">2016-09-14T15:59:00Z</dcterms:modified>
</cp:coreProperties>
</file>