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5857" w:rsidRDefault="00305857" w:rsidP="00305857">
      <w:pPr>
        <w:pStyle w:val="Ttulo2"/>
        <w:rPr>
          <w:sz w:val="24"/>
        </w:rPr>
      </w:pPr>
      <w:bookmarkStart w:id="0" w:name="_Toc36605403"/>
      <w:bookmarkStart w:id="1" w:name="_GoBack"/>
      <w:r>
        <w:t xml:space="preserve">Ordem de Serviço BO autoria desconhecida </w:t>
      </w:r>
      <w:bookmarkEnd w:id="1"/>
      <w:r>
        <w:t>Modelo 36</w:t>
      </w:r>
      <w:bookmarkEnd w:id="0"/>
    </w:p>
    <w:p w:rsidR="00305857" w:rsidRDefault="00305857" w:rsidP="00305857">
      <w:pPr>
        <w:ind w:right="333"/>
        <w:jc w:val="center"/>
        <w:rPr>
          <w:b/>
          <w:bCs/>
        </w:rPr>
      </w:pPr>
    </w:p>
    <w:p w:rsidR="00305857" w:rsidRDefault="00305857" w:rsidP="00305857">
      <w:pPr>
        <w:ind w:right="333"/>
        <w:jc w:val="center"/>
        <w:rPr>
          <w:b/>
          <w:bCs/>
        </w:rPr>
      </w:pPr>
      <w:r>
        <w:rPr>
          <w:b/>
          <w:bCs/>
        </w:rPr>
        <w:t>ORDEM DE SERVIÇO Nº_______/_________</w:t>
      </w:r>
    </w:p>
    <w:p w:rsidR="00305857" w:rsidRDefault="00305857" w:rsidP="00305857">
      <w:pPr>
        <w:ind w:right="333"/>
        <w:jc w:val="center"/>
        <w:rPr>
          <w:b/>
          <w:bCs/>
        </w:rPr>
      </w:pPr>
      <w:r>
        <w:rPr>
          <w:b/>
          <w:bCs/>
        </w:rPr>
        <w:t>(Ocorrência Policial de Autoria Desconhecida)</w:t>
      </w:r>
    </w:p>
    <w:p w:rsidR="00305857" w:rsidRDefault="00305857" w:rsidP="00305857">
      <w:pPr>
        <w:ind w:right="333"/>
        <w:jc w:val="center"/>
        <w:rPr>
          <w:b/>
          <w:bCs/>
        </w:rPr>
      </w:pPr>
    </w:p>
    <w:p w:rsidR="00305857" w:rsidRDefault="00305857" w:rsidP="00305857">
      <w:pPr>
        <w:ind w:right="333"/>
        <w:rPr>
          <w:b/>
          <w:bCs/>
        </w:rPr>
      </w:pPr>
    </w:p>
    <w:p w:rsidR="00305857" w:rsidRDefault="00305857" w:rsidP="00305857">
      <w:pPr>
        <w:ind w:right="333"/>
        <w:rPr>
          <w:b/>
          <w:bCs/>
        </w:rPr>
      </w:pPr>
    </w:p>
    <w:p w:rsidR="00305857" w:rsidRDefault="00305857" w:rsidP="00305857">
      <w:pPr>
        <w:ind w:left="2127" w:right="333"/>
        <w:jc w:val="both"/>
      </w:pPr>
      <w:r>
        <w:t>O Dr..........................................................................., Delegado de Polícia da Delegacia de Polícia de.............................................., no uso de suas atribuições legais e com o objetivo de instruir procedimento policial sob sua presidência,</w:t>
      </w:r>
    </w:p>
    <w:p w:rsidR="00305857" w:rsidRDefault="00305857" w:rsidP="00305857">
      <w:pPr>
        <w:ind w:left="2127" w:right="333"/>
      </w:pPr>
    </w:p>
    <w:p w:rsidR="00305857" w:rsidRDefault="00305857" w:rsidP="00305857">
      <w:pPr>
        <w:ind w:left="2127" w:right="333"/>
      </w:pPr>
    </w:p>
    <w:p w:rsidR="00305857" w:rsidRDefault="00305857" w:rsidP="00305857">
      <w:pPr>
        <w:ind w:left="2127" w:right="333"/>
      </w:pPr>
    </w:p>
    <w:p w:rsidR="00305857" w:rsidRDefault="00305857" w:rsidP="00305857">
      <w:pPr>
        <w:ind w:right="333" w:firstLine="2127"/>
        <w:jc w:val="both"/>
      </w:pPr>
      <w:r>
        <w:rPr>
          <w:b/>
          <w:bCs/>
        </w:rPr>
        <w:t>DETERMINA</w:t>
      </w:r>
      <w:r>
        <w:t xml:space="preserve"> ao Agente de Polícia....................................e sua equipe, que proceda investigações em torno dos fatos constantes da Ocorrência Policial de nº........../..........(anexa), tendo em vista a necessidade de se buscar elementos de convicção sobre a autoria e materialidade de delito de...................................................ocorrido no dia......../......../........, segundo versão do comunicante.</w:t>
      </w:r>
    </w:p>
    <w:p w:rsidR="00305857" w:rsidRDefault="00305857" w:rsidP="00305857">
      <w:pPr>
        <w:ind w:right="333"/>
        <w:jc w:val="both"/>
      </w:pPr>
    </w:p>
    <w:p w:rsidR="00305857" w:rsidRDefault="00305857" w:rsidP="00305857">
      <w:pPr>
        <w:ind w:right="333"/>
        <w:jc w:val="both"/>
      </w:pPr>
    </w:p>
    <w:p w:rsidR="00305857" w:rsidRDefault="00305857" w:rsidP="00305857">
      <w:pPr>
        <w:ind w:left="2127" w:right="333"/>
        <w:jc w:val="both"/>
      </w:pPr>
      <w:r>
        <w:t xml:space="preserve">Devendo </w:t>
      </w:r>
      <w:proofErr w:type="gramStart"/>
      <w:r>
        <w:t>no</w:t>
      </w:r>
      <w:proofErr w:type="gramEnd"/>
      <w:r>
        <w:t xml:space="preserve"> final das investigações apresentar um relatório minucioso dos fatos.</w:t>
      </w: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  <w:proofErr w:type="gramStart"/>
      <w:r>
        <w:t>PRAZO:.................</w:t>
      </w:r>
      <w:proofErr w:type="gramEnd"/>
      <w:r>
        <w:t>dias.</w:t>
      </w: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  <w:r>
        <w:t>C U M P R A - S E</w:t>
      </w: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  <w:r>
        <w:t>............................../</w:t>
      </w:r>
      <w:proofErr w:type="gramStart"/>
      <w:r>
        <w:t>MS,........</w:t>
      </w:r>
      <w:proofErr w:type="gramEnd"/>
      <w:r>
        <w:t>de.........................de 20......</w:t>
      </w: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  <w:r>
        <w:t>Delegado de Polícia</w:t>
      </w: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  <w:r>
        <w:t xml:space="preserve">Recebi a 1ª via </w:t>
      </w:r>
      <w:proofErr w:type="spellStart"/>
      <w:r>
        <w:t>em</w:t>
      </w:r>
      <w:proofErr w:type="spellEnd"/>
      <w:r>
        <w:t>........de.........................de 20......</w:t>
      </w: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</w:p>
    <w:p w:rsidR="00305857" w:rsidRDefault="00305857" w:rsidP="00305857">
      <w:pPr>
        <w:ind w:left="2127" w:right="333"/>
        <w:jc w:val="both"/>
      </w:pPr>
      <w:r>
        <w:t>.................................................................................</w:t>
      </w:r>
    </w:p>
    <w:p w:rsidR="00305857" w:rsidRDefault="00305857" w:rsidP="00305857">
      <w:pPr>
        <w:ind w:left="2127" w:right="333"/>
      </w:pPr>
      <w:r>
        <w:t xml:space="preserve">                           Agente de Polícia</w:t>
      </w:r>
    </w:p>
    <w:p w:rsidR="003E092C" w:rsidRDefault="003E092C"/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857"/>
    <w:rsid w:val="00305857"/>
    <w:rsid w:val="003E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85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05857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05857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Ordem de Serviço BO autoria desconhecida</Template>
  <TotalTime>1</TotalTime>
  <Pages>1</Pages>
  <Words>200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2016-09-14T15:55:00Z</dcterms:created>
  <dcterms:modified xsi:type="dcterms:W3CDTF">2016-09-14T15:56:00Z</dcterms:modified>
</cp:coreProperties>
</file>