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65D" w:rsidRDefault="00B2765D" w:rsidP="00B2765D">
      <w:pPr>
        <w:pStyle w:val="Ttulo2"/>
      </w:pPr>
      <w:bookmarkStart w:id="0" w:name="_Toc28166997"/>
      <w:bookmarkStart w:id="1" w:name="_Toc36605371"/>
      <w:bookmarkStart w:id="2" w:name="_GoBack"/>
      <w:bookmarkEnd w:id="2"/>
      <w:r>
        <w:t>Certidão - Modelo 6</w:t>
      </w:r>
      <w:bookmarkEnd w:id="0"/>
      <w:bookmarkEnd w:id="1"/>
    </w:p>
    <w:p w:rsidR="00B2765D" w:rsidRDefault="00B2765D" w:rsidP="00B2765D"/>
    <w:p w:rsidR="00B2765D" w:rsidRDefault="00B2765D" w:rsidP="00B2765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1524635</wp:posOffset>
                </wp:positionH>
                <wp:positionV relativeFrom="paragraph">
                  <wp:posOffset>98425</wp:posOffset>
                </wp:positionV>
                <wp:extent cx="2857500" cy="1562735"/>
                <wp:effectExtent l="20320" t="19685" r="17780" b="17780"/>
                <wp:wrapTopAndBottom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5627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765D" w:rsidRDefault="00B2765D" w:rsidP="00B2765D">
                            <w:pPr>
                              <w:jc w:val="center"/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  <w:t>CERTIDÃO</w:t>
                            </w:r>
                          </w:p>
                          <w:p w:rsidR="00B2765D" w:rsidRDefault="00B2765D" w:rsidP="00B2765D">
                            <w:pPr>
                              <w:jc w:val="both"/>
                              <w:rPr>
                                <w:rFonts w:ascii="Albertus Medium" w:hAnsi="Albertus Medium"/>
                              </w:rPr>
                            </w:pPr>
                            <w:r>
                              <w:rPr>
                                <w:rFonts w:ascii="Albertus Medium" w:hAnsi="Albertus Medium"/>
                              </w:rPr>
                              <w:t xml:space="preserve">Certifico, que em cumprimento </w:t>
                            </w:r>
                            <w:proofErr w:type="gramStart"/>
                            <w:r>
                              <w:rPr>
                                <w:rFonts w:ascii="Albertus Medium" w:hAnsi="Albertus Medium"/>
                              </w:rPr>
                              <w:t>ao  despacho</w:t>
                            </w:r>
                            <w:proofErr w:type="gramEnd"/>
                            <w:r>
                              <w:rPr>
                                <w:rFonts w:ascii="Albertus Medium" w:hAnsi="Albertus Medium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ascii="Albertus Medium" w:hAnsi="Albertus Medium"/>
                              </w:rPr>
                              <w:t>fls</w:t>
                            </w:r>
                            <w:proofErr w:type="spellEnd"/>
                            <w:r>
                              <w:rPr>
                                <w:rFonts w:ascii="Albertus Medium" w:hAnsi="Albertus Medium"/>
                              </w:rPr>
                              <w:t xml:space="preserve"> .............procedi .....................................................O  referido é verdade e dou fé.  </w:t>
                            </w:r>
                          </w:p>
                          <w:p w:rsidR="00B2765D" w:rsidRDefault="00B2765D" w:rsidP="00B2765D">
                            <w:pPr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lbertus Medium" w:hAnsi="Albertus Medium"/>
                              </w:rPr>
                              <w:t xml:space="preserve">..............., </w:t>
                            </w:r>
                            <w:proofErr w:type="gramStart"/>
                            <w:r>
                              <w:rPr>
                                <w:rFonts w:ascii="Albertus Medium" w:hAnsi="Albertus Medium"/>
                              </w:rPr>
                              <w:t>MS,...</w:t>
                            </w:r>
                            <w:proofErr w:type="gramEnd"/>
                            <w:r>
                              <w:rPr>
                                <w:rFonts w:ascii="Albertus Medium" w:hAnsi="Albertus Medium"/>
                              </w:rPr>
                              <w:t>de.............de  20....</w:t>
                            </w:r>
                          </w:p>
                          <w:p w:rsidR="00B2765D" w:rsidRDefault="00B2765D" w:rsidP="00B2765D">
                            <w:pPr>
                              <w:jc w:val="center"/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b/>
                                <w:bCs/>
                              </w:rPr>
                              <w:t>Escrivão</w:t>
                            </w:r>
                          </w:p>
                          <w:p w:rsidR="00B2765D" w:rsidRDefault="00B2765D" w:rsidP="00B276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120.05pt;margin-top:7.75pt;width:225pt;height:12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" fillcolor="silver" strokeweight="2.25pt">
                <v:textbox>
                  <w:txbxContent>
                    <w:p w:rsidR="00B2765D" w:rsidRDefault="00B2765D" w:rsidP="00B2765D">
                      <w:pPr>
                        <w:jc w:val="center"/>
                        <w:rPr>
                          <w:rFonts w:ascii="Albertus Medium" w:hAnsi="Albertus Medium"/>
                          <w:b/>
                          <w:bCs/>
                        </w:rPr>
                      </w:pPr>
                      <w:r>
                        <w:rPr>
                          <w:rFonts w:ascii="Albertus Medium" w:hAnsi="Albertus Medium"/>
                          <w:b/>
                          <w:bCs/>
                        </w:rPr>
                        <w:t>CERTIDÃO</w:t>
                      </w:r>
                    </w:p>
                    <w:p w:rsidR="00B2765D" w:rsidRDefault="00B2765D" w:rsidP="00B2765D">
                      <w:pPr>
                        <w:jc w:val="both"/>
                        <w:rPr>
                          <w:rFonts w:ascii="Albertus Medium" w:hAnsi="Albertus Medium"/>
                        </w:rPr>
                      </w:pPr>
                      <w:r>
                        <w:rPr>
                          <w:rFonts w:ascii="Albertus Medium" w:hAnsi="Albertus Medium"/>
                        </w:rPr>
                        <w:t xml:space="preserve">Certifico, que em cumprimento </w:t>
                      </w:r>
                      <w:proofErr w:type="gramStart"/>
                      <w:r>
                        <w:rPr>
                          <w:rFonts w:ascii="Albertus Medium" w:hAnsi="Albertus Medium"/>
                        </w:rPr>
                        <w:t>ao  despacho</w:t>
                      </w:r>
                      <w:proofErr w:type="gramEnd"/>
                      <w:r>
                        <w:rPr>
                          <w:rFonts w:ascii="Albertus Medium" w:hAnsi="Albertus Medium"/>
                        </w:rPr>
                        <w:t xml:space="preserve"> de </w:t>
                      </w:r>
                      <w:proofErr w:type="spellStart"/>
                      <w:r>
                        <w:rPr>
                          <w:rFonts w:ascii="Albertus Medium" w:hAnsi="Albertus Medium"/>
                        </w:rPr>
                        <w:t>fls</w:t>
                      </w:r>
                      <w:proofErr w:type="spellEnd"/>
                      <w:r>
                        <w:rPr>
                          <w:rFonts w:ascii="Albertus Medium" w:hAnsi="Albertus Medium"/>
                        </w:rPr>
                        <w:t xml:space="preserve"> .............procedi .....................................................O  referido é verdade e dou fé.  </w:t>
                      </w:r>
                    </w:p>
                    <w:p w:rsidR="00B2765D" w:rsidRDefault="00B2765D" w:rsidP="00B2765D">
                      <w:pPr>
                        <w:rPr>
                          <w:rFonts w:ascii="Albertus Medium" w:hAnsi="Albertus Medium"/>
                          <w:b/>
                          <w:bCs/>
                        </w:rPr>
                      </w:pPr>
                      <w:r>
                        <w:rPr>
                          <w:rFonts w:ascii="Albertus Medium" w:hAnsi="Albertus Medium"/>
                        </w:rPr>
                        <w:t xml:space="preserve">..............., </w:t>
                      </w:r>
                      <w:proofErr w:type="gramStart"/>
                      <w:r>
                        <w:rPr>
                          <w:rFonts w:ascii="Albertus Medium" w:hAnsi="Albertus Medium"/>
                        </w:rPr>
                        <w:t>MS,...</w:t>
                      </w:r>
                      <w:proofErr w:type="gramEnd"/>
                      <w:r>
                        <w:rPr>
                          <w:rFonts w:ascii="Albertus Medium" w:hAnsi="Albertus Medium"/>
                        </w:rPr>
                        <w:t>de.............de  20....</w:t>
                      </w:r>
                    </w:p>
                    <w:p w:rsidR="00B2765D" w:rsidRDefault="00B2765D" w:rsidP="00B2765D">
                      <w:pPr>
                        <w:jc w:val="center"/>
                        <w:rPr>
                          <w:rFonts w:ascii="Albertus Medium" w:hAnsi="Albertus Medium"/>
                          <w:b/>
                          <w:bCs/>
                        </w:rPr>
                      </w:pPr>
                      <w:r>
                        <w:rPr>
                          <w:rFonts w:ascii="Albertus Medium" w:hAnsi="Albertus Medium"/>
                          <w:b/>
                          <w:bCs/>
                        </w:rPr>
                        <w:t>Escrivão</w:t>
                      </w:r>
                    </w:p>
                    <w:p w:rsidR="00B2765D" w:rsidRDefault="00B2765D" w:rsidP="00B2765D"/>
                  </w:txbxContent>
                </v:textbox>
                <w10:wrap type="topAndBottom"/>
              </v:shape>
            </w:pict>
          </mc:Fallback>
        </mc:AlternateContent>
      </w:r>
    </w:p>
    <w:p w:rsidR="003E092C" w:rsidRDefault="003E092C"/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65D"/>
    <w:rsid w:val="003E092C"/>
    <w:rsid w:val="00B05C2A"/>
    <w:rsid w:val="00B2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6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2765D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2765D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- Certidão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2</cp:revision>
  <dcterms:created xsi:type="dcterms:W3CDTF">2016-09-14T15:35:00Z</dcterms:created>
  <dcterms:modified xsi:type="dcterms:W3CDTF">2016-09-14T15:35:00Z</dcterms:modified>
</cp:coreProperties>
</file>