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7CC" w:rsidRDefault="009F17CC" w:rsidP="009F17CC">
      <w:pPr>
        <w:pStyle w:val="Ttulo2"/>
        <w:rPr>
          <w:sz w:val="22"/>
        </w:rPr>
      </w:pPr>
      <w:bookmarkStart w:id="0" w:name="_Toc28167010"/>
      <w:bookmarkStart w:id="1" w:name="_Toc36605385"/>
      <w:r>
        <w:t xml:space="preserve">Capa </w:t>
      </w:r>
      <w:proofErr w:type="gramStart"/>
      <w:r>
        <w:t>de  Termo</w:t>
      </w:r>
      <w:proofErr w:type="gramEnd"/>
      <w:r>
        <w:t xml:space="preserve"> Circunstanciado do Ocorrências (TCO) - Modelo 19 -</w:t>
      </w:r>
      <w:bookmarkEnd w:id="0"/>
      <w:bookmarkEnd w:id="1"/>
    </w:p>
    <w:p w:rsidR="009F17CC" w:rsidRDefault="009F17CC" w:rsidP="009F17CC"/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21"/>
        <w:gridCol w:w="7283"/>
      </w:tblGrid>
      <w:tr w:rsidR="009F17CC" w:rsidTr="00407D2C">
        <w:tblPrEx>
          <w:tblCellMar>
            <w:top w:w="0" w:type="dxa"/>
            <w:bottom w:w="0" w:type="dxa"/>
          </w:tblCellMar>
        </w:tblPrEx>
        <w:tc>
          <w:tcPr>
            <w:tcW w:w="1245" w:type="dxa"/>
          </w:tcPr>
          <w:p w:rsidR="009F17CC" w:rsidRDefault="009F17CC" w:rsidP="00407D2C">
            <w:r>
              <w:object w:dxaOrig="856" w:dyaOrig="11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56.25pt" o:ole="">
                  <v:imagedata r:id="rId4" o:title=""/>
                </v:shape>
                <o:OLEObject Type="Embed" ProgID="Word.Picture.8" ShapeID="_x0000_i1025" DrawAspect="Content" ObjectID="_1535358565" r:id="rId5"/>
              </w:object>
            </w:r>
          </w:p>
        </w:tc>
        <w:tc>
          <w:tcPr>
            <w:tcW w:w="7472" w:type="dxa"/>
          </w:tcPr>
          <w:p w:rsidR="009F17CC" w:rsidRPr="009F17CC" w:rsidRDefault="009F17CC" w:rsidP="00407D2C">
            <w:pPr>
              <w:pStyle w:val="Cabealho"/>
              <w:tabs>
                <w:tab w:val="clear" w:pos="4419"/>
              </w:tabs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F17CC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ESTADO DE MATO GROSSO DO SUL</w:t>
            </w:r>
          </w:p>
          <w:p w:rsidR="009F17CC" w:rsidRPr="009F17CC" w:rsidRDefault="009F17CC" w:rsidP="00407D2C">
            <w:pPr>
              <w:pStyle w:val="Cabealho"/>
              <w:tabs>
                <w:tab w:val="clear" w:pos="4419"/>
                <w:tab w:val="left" w:pos="1701"/>
              </w:tabs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F17CC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SECRETARIA DE ESTADO DE JUSTIÇA E SEGURANÇA PÚBLICA</w:t>
            </w:r>
          </w:p>
          <w:p w:rsidR="009F17CC" w:rsidRPr="009F17CC" w:rsidRDefault="009F17CC" w:rsidP="00407D2C">
            <w:pPr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F17CC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POLÍCIA CIVIL</w:t>
            </w:r>
          </w:p>
          <w:p w:rsidR="009F17CC" w:rsidRPr="009F17CC" w:rsidRDefault="009F17CC" w:rsidP="00407D2C">
            <w:pPr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9F17CC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DELEGACIA................................................................................................</w:t>
            </w:r>
          </w:p>
          <w:p w:rsidR="009F17CC" w:rsidRDefault="009F17CC" w:rsidP="00407D2C">
            <w:r w:rsidRPr="009F17CC">
              <w:rPr>
                <w:smallCaps/>
                <w:sz w:val="1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</w:tc>
      </w:tr>
    </w:tbl>
    <w:p w:rsidR="009F17CC" w:rsidRDefault="009F17CC" w:rsidP="009F17CC"/>
    <w:p w:rsidR="009F17CC" w:rsidRDefault="009F17CC" w:rsidP="009F17CC">
      <w:pPr>
        <w:jc w:val="center"/>
      </w:pPr>
    </w:p>
    <w:p w:rsidR="009F17CC" w:rsidRDefault="009F17CC" w:rsidP="009F17CC">
      <w:pPr>
        <w:jc w:val="center"/>
      </w:pPr>
    </w:p>
    <w:p w:rsidR="009F17CC" w:rsidRDefault="009F17CC" w:rsidP="009F17CC">
      <w:pPr>
        <w:jc w:val="center"/>
        <w:rPr>
          <w:b/>
          <w:bCs/>
        </w:rPr>
      </w:pPr>
      <w:r>
        <w:rPr>
          <w:b/>
          <w:bCs/>
        </w:rPr>
        <w:t>TERMO CIRCUNSTANCIADO DE OCORRÊNCIAS</w:t>
      </w:r>
    </w:p>
    <w:p w:rsidR="009F17CC" w:rsidRDefault="009F17CC" w:rsidP="009F17CC">
      <w:pPr>
        <w:jc w:val="center"/>
      </w:pPr>
      <w:r>
        <w:t xml:space="preserve">(J. </w:t>
      </w:r>
      <w:proofErr w:type="gramStart"/>
      <w:r>
        <w:t>E .C</w:t>
      </w:r>
      <w:proofErr w:type="gramEnd"/>
      <w:r>
        <w:t>)</w:t>
      </w:r>
    </w:p>
    <w:p w:rsidR="009F17CC" w:rsidRDefault="009F17CC" w:rsidP="009F17CC">
      <w:pPr>
        <w:jc w:val="center"/>
      </w:pPr>
    </w:p>
    <w:p w:rsidR="009F17CC" w:rsidRDefault="009F17CC" w:rsidP="009F17CC">
      <w:pPr>
        <w:jc w:val="center"/>
      </w:pPr>
    </w:p>
    <w:p w:rsidR="009F17CC" w:rsidRDefault="009F17CC" w:rsidP="009F17CC">
      <w:pPr>
        <w:jc w:val="center"/>
      </w:pPr>
    </w:p>
    <w:p w:rsidR="009F17CC" w:rsidRDefault="009F17CC" w:rsidP="009F17CC">
      <w:pPr>
        <w:ind w:left="4633" w:firstLine="113"/>
        <w:jc w:val="both"/>
        <w:rPr>
          <w:b/>
          <w:bCs/>
        </w:rPr>
      </w:pPr>
    </w:p>
    <w:p w:rsidR="009F17CC" w:rsidRDefault="009F17CC" w:rsidP="009F17CC">
      <w:pPr>
        <w:ind w:left="4633" w:firstLine="113"/>
        <w:jc w:val="both"/>
        <w:rPr>
          <w:b/>
          <w:bCs/>
        </w:rPr>
      </w:pPr>
      <w:r>
        <w:rPr>
          <w:b/>
          <w:bCs/>
        </w:rPr>
        <w:t xml:space="preserve">Registrado sob nº _____/________ </w:t>
      </w:r>
    </w:p>
    <w:p w:rsidR="009F17CC" w:rsidRDefault="009F17CC" w:rsidP="009F17CC">
      <w:pPr>
        <w:ind w:left="4633" w:firstLine="113"/>
        <w:rPr>
          <w:b/>
          <w:bCs/>
        </w:rPr>
      </w:pPr>
      <w:r>
        <w:rPr>
          <w:b/>
          <w:bCs/>
        </w:rPr>
        <w:t>Livro __________</w:t>
      </w:r>
      <w:proofErr w:type="spellStart"/>
      <w:r>
        <w:rPr>
          <w:b/>
          <w:bCs/>
        </w:rPr>
        <w:t>Fls</w:t>
      </w:r>
      <w:proofErr w:type="spellEnd"/>
      <w:r>
        <w:rPr>
          <w:b/>
          <w:bCs/>
        </w:rPr>
        <w:t>__________</w:t>
      </w:r>
    </w:p>
    <w:p w:rsidR="009F17CC" w:rsidRDefault="009F17CC" w:rsidP="009F17CC">
      <w:pPr>
        <w:rPr>
          <w:b/>
          <w:bCs/>
        </w:rPr>
      </w:pPr>
    </w:p>
    <w:p w:rsidR="009F17CC" w:rsidRDefault="009F17CC" w:rsidP="009F17CC"/>
    <w:p w:rsidR="009F17CC" w:rsidRDefault="009F17CC" w:rsidP="009F17CC"/>
    <w:p w:rsidR="009F17CC" w:rsidRDefault="009F17CC" w:rsidP="009F17CC"/>
    <w:p w:rsidR="009F17CC" w:rsidRDefault="009F17CC" w:rsidP="009F17CC"/>
    <w:p w:rsidR="009F17CC" w:rsidRDefault="009F17CC" w:rsidP="009F17CC">
      <w:r>
        <w:t>B.O DE ORIGEM:</w:t>
      </w:r>
    </w:p>
    <w:p w:rsidR="009F17CC" w:rsidRDefault="009F17CC" w:rsidP="009F17CC"/>
    <w:p w:rsidR="009F17CC" w:rsidRDefault="009F17CC" w:rsidP="009F17CC"/>
    <w:p w:rsidR="009F17CC" w:rsidRDefault="009F17CC" w:rsidP="009F17CC">
      <w:r>
        <w:t>ILÍCITO PENAL:</w:t>
      </w:r>
    </w:p>
    <w:p w:rsidR="009F17CC" w:rsidRDefault="009F17CC" w:rsidP="009F17CC"/>
    <w:p w:rsidR="009F17CC" w:rsidRDefault="009F17CC" w:rsidP="009F17CC">
      <w:proofErr w:type="gramStart"/>
      <w:r>
        <w:t>AUTOR :</w:t>
      </w:r>
      <w:proofErr w:type="gramEnd"/>
    </w:p>
    <w:p w:rsidR="009F17CC" w:rsidRDefault="009F17CC" w:rsidP="009F17CC"/>
    <w:p w:rsidR="009F17CC" w:rsidRDefault="009F17CC" w:rsidP="009F17CC"/>
    <w:p w:rsidR="009F17CC" w:rsidRDefault="009F17CC" w:rsidP="009F17CC">
      <w:r>
        <w:t xml:space="preserve">VÍTIMA: </w:t>
      </w:r>
    </w:p>
    <w:p w:rsidR="009F17CC" w:rsidRDefault="009F17CC" w:rsidP="009F17CC"/>
    <w:p w:rsidR="009F17CC" w:rsidRDefault="009F17CC" w:rsidP="009F17C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ind w:left="5245"/>
      </w:pPr>
      <w:r>
        <w:t>Autos remetidos ao ..........J.  E.  C.</w:t>
      </w:r>
    </w:p>
    <w:p w:rsidR="009F17CC" w:rsidRDefault="009F17CC" w:rsidP="009F17C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ind w:left="5245"/>
      </w:pPr>
      <w:r>
        <w:t xml:space="preserve">Data da </w:t>
      </w:r>
      <w:proofErr w:type="gramStart"/>
      <w:r>
        <w:t>audiência:...</w:t>
      </w:r>
      <w:proofErr w:type="gramEnd"/>
      <w:r>
        <w:t>/............../......</w:t>
      </w:r>
    </w:p>
    <w:p w:rsidR="009F17CC" w:rsidRDefault="009F17CC" w:rsidP="009F17C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245"/>
        </w:tabs>
        <w:ind w:left="5245"/>
      </w:pPr>
      <w:r>
        <w:t>Às ..................horas.</w:t>
      </w:r>
    </w:p>
    <w:p w:rsidR="009F17CC" w:rsidRDefault="009F17CC" w:rsidP="009F17CC"/>
    <w:p w:rsidR="009F17CC" w:rsidRDefault="009F17CC" w:rsidP="009F17CC">
      <w:pPr>
        <w:rPr>
          <w:sz w:val="22"/>
        </w:rPr>
      </w:pPr>
    </w:p>
    <w:p w:rsidR="009F17CC" w:rsidRDefault="009F17CC" w:rsidP="009F17CC">
      <w:pPr>
        <w:rPr>
          <w:sz w:val="22"/>
        </w:rPr>
      </w:pPr>
    </w:p>
    <w:p w:rsidR="009F17CC" w:rsidRDefault="009F17CC" w:rsidP="009F17CC">
      <w:pPr>
        <w:jc w:val="center"/>
        <w:rPr>
          <w:sz w:val="22"/>
          <w:u w:val="single"/>
        </w:rPr>
      </w:pPr>
      <w:r>
        <w:rPr>
          <w:sz w:val="22"/>
          <w:u w:val="single"/>
        </w:rPr>
        <w:t xml:space="preserve">A U T U A Ç Ã O   S U M Á R I A </w:t>
      </w:r>
    </w:p>
    <w:p w:rsidR="009F17CC" w:rsidRDefault="009F17CC" w:rsidP="009F17CC">
      <w:pPr>
        <w:jc w:val="center"/>
        <w:rPr>
          <w:sz w:val="22"/>
          <w:u w:val="single"/>
        </w:rPr>
      </w:pPr>
    </w:p>
    <w:p w:rsidR="009F17CC" w:rsidRDefault="009F17CC" w:rsidP="009F17CC">
      <w:pPr>
        <w:jc w:val="both"/>
        <w:rPr>
          <w:sz w:val="22"/>
        </w:rPr>
      </w:pPr>
      <w:r>
        <w:rPr>
          <w:sz w:val="22"/>
        </w:rPr>
        <w:t xml:space="preserve">Aos ................................dias do mês de ...................do ano de dois mil e ...................... </w:t>
      </w:r>
      <w:proofErr w:type="gramStart"/>
      <w:r>
        <w:rPr>
          <w:sz w:val="22"/>
        </w:rPr>
        <w:t>em</w:t>
      </w:r>
      <w:proofErr w:type="gramEnd"/>
      <w:r>
        <w:rPr>
          <w:sz w:val="22"/>
        </w:rPr>
        <w:t xml:space="preserve"> meu cartório, autuo o presente termo circunstanciado de ocorrências e demais peças que adiante seguem.  Do que, para constar, lavro este termo. Eu, ................................(escrivão de polícia) que o datilografei.                                                       </w:t>
      </w:r>
    </w:p>
    <w:p w:rsidR="009F17CC" w:rsidRDefault="009F17CC" w:rsidP="009F17CC">
      <w:pPr>
        <w:jc w:val="both"/>
      </w:pPr>
      <w:r>
        <w:rPr>
          <w:sz w:val="22"/>
        </w:rPr>
        <w:t>(</w:t>
      </w:r>
      <w:proofErr w:type="gramStart"/>
      <w:r>
        <w:rPr>
          <w:sz w:val="22"/>
        </w:rPr>
        <w:t>carimbo</w:t>
      </w:r>
      <w:proofErr w:type="gramEnd"/>
      <w:r>
        <w:rPr>
          <w:rFonts w:ascii="Lucida Sans" w:hAnsi="Lucida Sans"/>
          <w:b/>
          <w:bCs/>
          <w:sz w:val="22"/>
        </w:rPr>
        <w:t xml:space="preserve"> do escrivão</w:t>
      </w:r>
      <w:r>
        <w:rPr>
          <w:sz w:val="22"/>
        </w:rPr>
        <w:t>)</w:t>
      </w:r>
    </w:p>
    <w:p w:rsidR="003E092C" w:rsidRDefault="003E092C" w:rsidP="009F17CC">
      <w:bookmarkStart w:id="2" w:name="_GoBack"/>
      <w:bookmarkEnd w:id="2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7CC"/>
    <w:rsid w:val="003E092C"/>
    <w:rsid w:val="009F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17C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F17CC"/>
    <w:pPr>
      <w:keepNext/>
      <w:jc w:val="center"/>
      <w:outlineLvl w:val="1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F17CC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9F17C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9F17CC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Capa de  Termo Circunstanciado do Ocorrências</Template>
  <TotalTime>0</TotalTime>
  <Pages>1</Pages>
  <Words>162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2016-09-14T15:43:00Z</dcterms:created>
  <dcterms:modified xsi:type="dcterms:W3CDTF">2016-09-14T15:43:00Z</dcterms:modified>
</cp:coreProperties>
</file>