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38D4" w:rsidRDefault="004D38D4" w:rsidP="004D38D4">
      <w:pPr>
        <w:pStyle w:val="Ttulo2"/>
        <w:rPr>
          <w:sz w:val="22"/>
        </w:rPr>
      </w:pPr>
      <w:bookmarkStart w:id="0" w:name="_Toc36605384"/>
      <w:r>
        <w:t xml:space="preserve">Capa de Sindicância </w:t>
      </w:r>
      <w:proofErr w:type="gramStart"/>
      <w:r>
        <w:t>Administrativa  -</w:t>
      </w:r>
      <w:proofErr w:type="gramEnd"/>
      <w:r>
        <w:t xml:space="preserve"> Modelo 18-</w:t>
      </w:r>
      <w:bookmarkEnd w:id="0"/>
    </w:p>
    <w:p w:rsidR="004D38D4" w:rsidRDefault="004D38D4" w:rsidP="004D38D4"/>
    <w:p w:rsidR="004D38D4" w:rsidRDefault="004D38D4" w:rsidP="004D38D4"/>
    <w:p w:rsidR="004D38D4" w:rsidRDefault="004D38D4" w:rsidP="004D38D4"/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5"/>
        <w:gridCol w:w="6762"/>
      </w:tblGrid>
      <w:tr w:rsidR="004D38D4" w:rsidTr="00407D2C">
        <w:tblPrEx>
          <w:tblCellMar>
            <w:top w:w="0" w:type="dxa"/>
            <w:bottom w:w="0" w:type="dxa"/>
          </w:tblCellMar>
        </w:tblPrEx>
        <w:tc>
          <w:tcPr>
            <w:tcW w:w="1245" w:type="dxa"/>
          </w:tcPr>
          <w:p w:rsidR="004D38D4" w:rsidRDefault="004D38D4" w:rsidP="00407D2C">
            <w:pPr>
              <w:jc w:val="both"/>
            </w:pPr>
            <w:r>
              <w:object w:dxaOrig="856" w:dyaOrig="112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2.75pt;height:56.25pt" o:ole="">
                  <v:imagedata r:id="rId4" o:title=""/>
                </v:shape>
                <o:OLEObject Type="Embed" ProgID="Word.Picture.8" ShapeID="_x0000_i1025" DrawAspect="Content" ObjectID="_1535358526" r:id="rId5"/>
              </w:object>
            </w:r>
          </w:p>
        </w:tc>
        <w:tc>
          <w:tcPr>
            <w:tcW w:w="6762" w:type="dxa"/>
          </w:tcPr>
          <w:p w:rsidR="004D38D4" w:rsidRPr="004D38D4" w:rsidRDefault="004D38D4" w:rsidP="00407D2C">
            <w:pPr>
              <w:pStyle w:val="Cabealho"/>
              <w:tabs>
                <w:tab w:val="clear" w:pos="4419"/>
              </w:tabs>
              <w:rPr>
                <w:smallCaps/>
                <w:sz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D38D4">
              <w:rPr>
                <w:smallCaps/>
                <w:sz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ESTADO DE MATO GROSSO DO SUL</w:t>
            </w:r>
          </w:p>
          <w:p w:rsidR="004D38D4" w:rsidRPr="004D38D4" w:rsidRDefault="004D38D4" w:rsidP="00407D2C">
            <w:pPr>
              <w:pStyle w:val="Cabealho"/>
              <w:tabs>
                <w:tab w:val="clear" w:pos="4419"/>
                <w:tab w:val="left" w:pos="1701"/>
              </w:tabs>
              <w:rPr>
                <w:smallCaps/>
                <w:sz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D38D4">
              <w:rPr>
                <w:smallCaps/>
                <w:sz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SECRETARIA DE ESTADO DE JUSTIÇA E SEGURANÇA PÚBLICA</w:t>
            </w:r>
          </w:p>
          <w:p w:rsidR="004D38D4" w:rsidRPr="004D38D4" w:rsidRDefault="004D38D4" w:rsidP="00407D2C">
            <w:pPr>
              <w:rPr>
                <w:smallCaps/>
                <w:sz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D38D4">
              <w:rPr>
                <w:smallCaps/>
                <w:sz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POLÍCIA CIVIL</w:t>
            </w:r>
          </w:p>
          <w:p w:rsidR="004D38D4" w:rsidRPr="004D38D4" w:rsidRDefault="004D38D4" w:rsidP="00407D2C">
            <w:pPr>
              <w:rPr>
                <w:smallCaps/>
                <w:sz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D38D4">
              <w:rPr>
                <w:smallCaps/>
                <w:sz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DELEGACIA................................................................................................</w:t>
            </w:r>
          </w:p>
          <w:p w:rsidR="004D38D4" w:rsidRDefault="004D38D4" w:rsidP="00407D2C">
            <w:r w:rsidRPr="004D38D4">
              <w:rPr>
                <w:smallCaps/>
                <w:sz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</w:p>
        </w:tc>
      </w:tr>
    </w:tbl>
    <w:p w:rsidR="004D38D4" w:rsidRDefault="004D38D4" w:rsidP="004D38D4"/>
    <w:p w:rsidR="004D38D4" w:rsidRDefault="004D38D4" w:rsidP="004D38D4">
      <w:pPr>
        <w:jc w:val="center"/>
        <w:rPr>
          <w:sz w:val="22"/>
        </w:rPr>
      </w:pPr>
    </w:p>
    <w:p w:rsidR="004D38D4" w:rsidRDefault="004D38D4" w:rsidP="004D38D4">
      <w:pPr>
        <w:jc w:val="center"/>
        <w:rPr>
          <w:sz w:val="22"/>
        </w:rPr>
      </w:pPr>
    </w:p>
    <w:p w:rsidR="004D38D4" w:rsidRDefault="004D38D4" w:rsidP="004D38D4">
      <w:pPr>
        <w:jc w:val="center"/>
        <w:rPr>
          <w:sz w:val="22"/>
        </w:rPr>
      </w:pPr>
    </w:p>
    <w:p w:rsidR="004D38D4" w:rsidRDefault="004D38D4" w:rsidP="004D38D4">
      <w:pPr>
        <w:jc w:val="center"/>
        <w:rPr>
          <w:b/>
          <w:bCs/>
          <w:sz w:val="22"/>
        </w:rPr>
      </w:pPr>
      <w:r>
        <w:rPr>
          <w:b/>
          <w:bCs/>
          <w:sz w:val="22"/>
        </w:rPr>
        <w:t>SINDICÂNCIA ADMINISTRATIVA</w:t>
      </w:r>
    </w:p>
    <w:p w:rsidR="004D38D4" w:rsidRDefault="004D38D4" w:rsidP="004D38D4">
      <w:pPr>
        <w:jc w:val="center"/>
        <w:rPr>
          <w:sz w:val="22"/>
        </w:rPr>
      </w:pPr>
    </w:p>
    <w:p w:rsidR="004D38D4" w:rsidRDefault="004D38D4" w:rsidP="004D38D4">
      <w:pPr>
        <w:jc w:val="center"/>
        <w:rPr>
          <w:sz w:val="22"/>
        </w:rPr>
      </w:pPr>
    </w:p>
    <w:p w:rsidR="004D38D4" w:rsidRDefault="004D38D4" w:rsidP="004D38D4">
      <w:pPr>
        <w:jc w:val="center"/>
        <w:rPr>
          <w:sz w:val="22"/>
        </w:rPr>
      </w:pPr>
    </w:p>
    <w:p w:rsidR="004D38D4" w:rsidRDefault="004D38D4" w:rsidP="004D38D4">
      <w:pPr>
        <w:jc w:val="center"/>
        <w:rPr>
          <w:sz w:val="22"/>
        </w:rPr>
      </w:pPr>
    </w:p>
    <w:p w:rsidR="004D38D4" w:rsidRDefault="004D38D4" w:rsidP="004D38D4">
      <w:pPr>
        <w:ind w:left="4633" w:firstLine="113"/>
        <w:jc w:val="both"/>
        <w:rPr>
          <w:b/>
          <w:bCs/>
          <w:sz w:val="22"/>
        </w:rPr>
      </w:pPr>
    </w:p>
    <w:p w:rsidR="004D38D4" w:rsidRDefault="004D38D4" w:rsidP="004D38D4">
      <w:pPr>
        <w:ind w:left="4633" w:firstLine="113"/>
        <w:jc w:val="both"/>
        <w:rPr>
          <w:b/>
          <w:bCs/>
          <w:sz w:val="22"/>
        </w:rPr>
      </w:pPr>
      <w:r>
        <w:rPr>
          <w:b/>
          <w:bCs/>
          <w:sz w:val="22"/>
        </w:rPr>
        <w:t xml:space="preserve">Registrado sob nº _____/________ </w:t>
      </w:r>
    </w:p>
    <w:p w:rsidR="004D38D4" w:rsidRDefault="004D38D4" w:rsidP="004D38D4">
      <w:pPr>
        <w:ind w:left="4633" w:firstLine="113"/>
        <w:rPr>
          <w:b/>
          <w:bCs/>
          <w:sz w:val="22"/>
        </w:rPr>
      </w:pPr>
      <w:r>
        <w:rPr>
          <w:b/>
          <w:bCs/>
          <w:sz w:val="22"/>
        </w:rPr>
        <w:t>Livro __________</w:t>
      </w:r>
      <w:proofErr w:type="spellStart"/>
      <w:r>
        <w:rPr>
          <w:b/>
          <w:bCs/>
          <w:sz w:val="22"/>
        </w:rPr>
        <w:t>Fls</w:t>
      </w:r>
      <w:proofErr w:type="spellEnd"/>
      <w:r>
        <w:rPr>
          <w:b/>
          <w:bCs/>
          <w:sz w:val="22"/>
        </w:rPr>
        <w:t>__________</w:t>
      </w:r>
    </w:p>
    <w:p w:rsidR="004D38D4" w:rsidRDefault="004D38D4" w:rsidP="004D38D4">
      <w:pPr>
        <w:rPr>
          <w:b/>
          <w:bCs/>
          <w:sz w:val="22"/>
        </w:rPr>
      </w:pPr>
    </w:p>
    <w:p w:rsidR="004D38D4" w:rsidRDefault="004D38D4" w:rsidP="004D38D4">
      <w:pPr>
        <w:rPr>
          <w:sz w:val="22"/>
        </w:rPr>
      </w:pPr>
    </w:p>
    <w:p w:rsidR="004D38D4" w:rsidRDefault="004D38D4" w:rsidP="004D38D4">
      <w:pPr>
        <w:rPr>
          <w:sz w:val="22"/>
        </w:rPr>
      </w:pPr>
    </w:p>
    <w:p w:rsidR="004D38D4" w:rsidRDefault="004D38D4" w:rsidP="004D38D4">
      <w:pPr>
        <w:rPr>
          <w:sz w:val="22"/>
        </w:rPr>
      </w:pPr>
    </w:p>
    <w:p w:rsidR="004D38D4" w:rsidRDefault="004D38D4" w:rsidP="004D38D4">
      <w:pPr>
        <w:rPr>
          <w:sz w:val="22"/>
        </w:rPr>
      </w:pPr>
    </w:p>
    <w:p w:rsidR="004D38D4" w:rsidRDefault="004D38D4" w:rsidP="004D38D4">
      <w:pPr>
        <w:rPr>
          <w:sz w:val="22"/>
        </w:rPr>
      </w:pPr>
      <w:r>
        <w:rPr>
          <w:sz w:val="22"/>
        </w:rPr>
        <w:t>ASSUNTO:</w:t>
      </w:r>
    </w:p>
    <w:p w:rsidR="004D38D4" w:rsidRDefault="004D38D4" w:rsidP="004D38D4">
      <w:pPr>
        <w:rPr>
          <w:sz w:val="22"/>
        </w:rPr>
      </w:pPr>
    </w:p>
    <w:p w:rsidR="004D38D4" w:rsidRDefault="004D38D4" w:rsidP="004D38D4">
      <w:pPr>
        <w:rPr>
          <w:sz w:val="22"/>
        </w:rPr>
      </w:pPr>
    </w:p>
    <w:p w:rsidR="004D38D4" w:rsidRDefault="004D38D4" w:rsidP="004D38D4">
      <w:pPr>
        <w:rPr>
          <w:sz w:val="22"/>
        </w:rPr>
      </w:pPr>
      <w:r>
        <w:rPr>
          <w:sz w:val="22"/>
        </w:rPr>
        <w:t>DATA DOS FATOS:</w:t>
      </w:r>
    </w:p>
    <w:p w:rsidR="004D38D4" w:rsidRDefault="004D38D4" w:rsidP="004D38D4">
      <w:pPr>
        <w:rPr>
          <w:sz w:val="22"/>
        </w:rPr>
      </w:pPr>
    </w:p>
    <w:p w:rsidR="004D38D4" w:rsidRDefault="004D38D4" w:rsidP="004D38D4">
      <w:pPr>
        <w:rPr>
          <w:sz w:val="22"/>
        </w:rPr>
      </w:pPr>
    </w:p>
    <w:p w:rsidR="004D38D4" w:rsidRDefault="004D38D4" w:rsidP="004D38D4">
      <w:pPr>
        <w:rPr>
          <w:sz w:val="22"/>
        </w:rPr>
      </w:pPr>
      <w:r>
        <w:rPr>
          <w:sz w:val="22"/>
        </w:rPr>
        <w:t>SINDICADO:</w:t>
      </w:r>
    </w:p>
    <w:p w:rsidR="004D38D4" w:rsidRDefault="004D38D4" w:rsidP="004D38D4">
      <w:pPr>
        <w:rPr>
          <w:sz w:val="22"/>
        </w:rPr>
      </w:pPr>
    </w:p>
    <w:p w:rsidR="004D38D4" w:rsidRDefault="004D38D4" w:rsidP="004D38D4">
      <w:pPr>
        <w:rPr>
          <w:sz w:val="22"/>
        </w:rPr>
      </w:pPr>
    </w:p>
    <w:p w:rsidR="004D38D4" w:rsidRDefault="004D38D4" w:rsidP="004D38D4">
      <w:pPr>
        <w:rPr>
          <w:sz w:val="22"/>
        </w:rPr>
      </w:pPr>
      <w:r>
        <w:rPr>
          <w:sz w:val="22"/>
        </w:rPr>
        <w:t>SINDICANTE:</w:t>
      </w:r>
    </w:p>
    <w:p w:rsidR="004D38D4" w:rsidRDefault="004D38D4" w:rsidP="004D38D4">
      <w:pPr>
        <w:rPr>
          <w:sz w:val="22"/>
        </w:rPr>
      </w:pPr>
    </w:p>
    <w:p w:rsidR="004D38D4" w:rsidRDefault="004D38D4" w:rsidP="004D38D4">
      <w:pPr>
        <w:rPr>
          <w:sz w:val="22"/>
        </w:rPr>
      </w:pPr>
    </w:p>
    <w:p w:rsidR="004D38D4" w:rsidRDefault="004D38D4" w:rsidP="004D38D4">
      <w:pPr>
        <w:rPr>
          <w:sz w:val="22"/>
        </w:rPr>
      </w:pPr>
    </w:p>
    <w:p w:rsidR="004D38D4" w:rsidRDefault="004D38D4" w:rsidP="004D38D4">
      <w:pPr>
        <w:rPr>
          <w:sz w:val="22"/>
        </w:rPr>
      </w:pPr>
    </w:p>
    <w:p w:rsidR="004D38D4" w:rsidRDefault="004D38D4" w:rsidP="004D38D4">
      <w:pPr>
        <w:jc w:val="center"/>
        <w:rPr>
          <w:sz w:val="22"/>
          <w:u w:val="single"/>
        </w:rPr>
      </w:pPr>
      <w:proofErr w:type="gramStart"/>
      <w:r>
        <w:rPr>
          <w:sz w:val="22"/>
          <w:u w:val="single"/>
        </w:rPr>
        <w:t>A  U</w:t>
      </w:r>
      <w:proofErr w:type="gramEnd"/>
      <w:r>
        <w:rPr>
          <w:sz w:val="22"/>
          <w:u w:val="single"/>
        </w:rPr>
        <w:t xml:space="preserve">  T  U  A  Ç  Ã  O</w:t>
      </w:r>
    </w:p>
    <w:p w:rsidR="004D38D4" w:rsidRDefault="004D38D4" w:rsidP="004D38D4">
      <w:pPr>
        <w:jc w:val="center"/>
        <w:rPr>
          <w:sz w:val="22"/>
          <w:u w:val="single"/>
        </w:rPr>
      </w:pPr>
    </w:p>
    <w:p w:rsidR="004D38D4" w:rsidRDefault="004D38D4" w:rsidP="004D38D4">
      <w:pPr>
        <w:jc w:val="both"/>
        <w:rPr>
          <w:sz w:val="22"/>
        </w:rPr>
      </w:pPr>
      <w:r>
        <w:rPr>
          <w:sz w:val="22"/>
        </w:rPr>
        <w:t xml:space="preserve">Aos ................................dias do mês de ...................do ano de dois mil e ...................... </w:t>
      </w:r>
      <w:proofErr w:type="gramStart"/>
      <w:r>
        <w:rPr>
          <w:sz w:val="22"/>
        </w:rPr>
        <w:t>em</w:t>
      </w:r>
      <w:proofErr w:type="gramEnd"/>
      <w:r>
        <w:rPr>
          <w:sz w:val="22"/>
        </w:rPr>
        <w:t xml:space="preserve"> meu cartório, autuo ........................................................................................................e demais peças que adiante seguem.  Do que, para constar, lavro este termo. Eu, ................................(escrivão de polícia) que o datilografei.                                                       </w:t>
      </w:r>
    </w:p>
    <w:p w:rsidR="003E092C" w:rsidRDefault="004D38D4" w:rsidP="004D38D4">
      <w:r>
        <w:rPr>
          <w:sz w:val="22"/>
        </w:rPr>
        <w:t xml:space="preserve"> (</w:t>
      </w:r>
      <w:proofErr w:type="gramStart"/>
      <w:r>
        <w:rPr>
          <w:sz w:val="22"/>
        </w:rPr>
        <w:t>carimbo</w:t>
      </w:r>
      <w:proofErr w:type="gramEnd"/>
      <w:r>
        <w:rPr>
          <w:b/>
          <w:i/>
          <w:sz w:val="22"/>
        </w:rPr>
        <w:t xml:space="preserve"> do escrivão</w:t>
      </w:r>
      <w:r>
        <w:rPr>
          <w:sz w:val="22"/>
        </w:rPr>
        <w:t>)</w:t>
      </w:r>
      <w:bookmarkStart w:id="1" w:name="_GoBack"/>
      <w:bookmarkEnd w:id="1"/>
    </w:p>
    <w:sectPr w:rsidR="003E092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8D4"/>
    <w:rsid w:val="003E092C"/>
    <w:rsid w:val="004D3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38D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4D38D4"/>
    <w:pPr>
      <w:keepNext/>
      <w:jc w:val="center"/>
      <w:outlineLvl w:val="1"/>
    </w:pPr>
    <w:rPr>
      <w:b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4D38D4"/>
    <w:rPr>
      <w:rFonts w:ascii="Times New Roman" w:eastAsia="Times New Roman" w:hAnsi="Times New Roman" w:cs="Times New Roman"/>
      <w:b/>
      <w:sz w:val="20"/>
      <w:szCs w:val="20"/>
      <w:lang w:eastAsia="pt-BR"/>
    </w:rPr>
  </w:style>
  <w:style w:type="paragraph" w:styleId="Cabealho">
    <w:name w:val="header"/>
    <w:basedOn w:val="Normal"/>
    <w:link w:val="CabealhoChar"/>
    <w:semiHidden/>
    <w:rsid w:val="004D38D4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semiHidden/>
    <w:rsid w:val="004D38D4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Capa de Sindicância Administrativa</Template>
  <TotalTime>0</TotalTime>
  <Pages>1</Pages>
  <Words>147</Words>
  <Characters>797</Characters>
  <Application>Microsoft Office Word</Application>
  <DocSecurity>0</DocSecurity>
  <Lines>6</Lines>
  <Paragraphs>1</Paragraphs>
  <ScaleCrop>false</ScaleCrop>
  <Company/>
  <LinksUpToDate>false</LinksUpToDate>
  <CharactersWithSpaces>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Glauco Maciel</dc:creator>
  <cp:keywords/>
  <dc:description/>
  <cp:lastModifiedBy>Glauco Maciel</cp:lastModifiedBy>
  <cp:revision>1</cp:revision>
  <dcterms:created xsi:type="dcterms:W3CDTF">2016-09-14T15:42:00Z</dcterms:created>
  <dcterms:modified xsi:type="dcterms:W3CDTF">2016-09-14T15:42:00Z</dcterms:modified>
</cp:coreProperties>
</file>