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93" w:rsidRDefault="00726E93" w:rsidP="00726E93">
      <w:pPr>
        <w:pStyle w:val="Ttulo2"/>
      </w:pPr>
      <w:bookmarkStart w:id="0" w:name="_Toc28167011"/>
      <w:bookmarkStart w:id="1" w:name="_Toc36605386"/>
      <w:r>
        <w:t>Capa de Autos de Apuração de Ato Infracional.- Modelo 20 -</w:t>
      </w:r>
      <w:bookmarkEnd w:id="0"/>
      <w:bookmarkEnd w:id="1"/>
    </w:p>
    <w:p w:rsidR="00726E93" w:rsidRDefault="00726E93" w:rsidP="00726E93"/>
    <w:p w:rsidR="00726E93" w:rsidRDefault="00726E93" w:rsidP="00726E93"/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21"/>
        <w:gridCol w:w="7283"/>
      </w:tblGrid>
      <w:tr w:rsidR="00726E93" w:rsidTr="00407D2C">
        <w:tblPrEx>
          <w:tblCellMar>
            <w:top w:w="0" w:type="dxa"/>
            <w:bottom w:w="0" w:type="dxa"/>
          </w:tblCellMar>
        </w:tblPrEx>
        <w:tc>
          <w:tcPr>
            <w:tcW w:w="1245" w:type="dxa"/>
          </w:tcPr>
          <w:p w:rsidR="00726E93" w:rsidRDefault="00726E93" w:rsidP="00407D2C">
            <w:r>
              <w:object w:dxaOrig="856" w:dyaOrig="11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56.25pt" o:ole="">
                  <v:imagedata r:id="rId4" o:title=""/>
                </v:shape>
                <o:OLEObject Type="Embed" ProgID="Word.Picture.8" ShapeID="_x0000_i1025" DrawAspect="Content" ObjectID="_1535358641" r:id="rId5"/>
              </w:object>
            </w:r>
          </w:p>
        </w:tc>
        <w:tc>
          <w:tcPr>
            <w:tcW w:w="7472" w:type="dxa"/>
          </w:tcPr>
          <w:p w:rsidR="00726E93" w:rsidRPr="00726E93" w:rsidRDefault="00726E93" w:rsidP="00407D2C">
            <w:pPr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26E93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ESTADO DE MATO GROSSO DO SUL</w:t>
            </w:r>
          </w:p>
          <w:p w:rsidR="00726E93" w:rsidRPr="00726E93" w:rsidRDefault="00726E93" w:rsidP="00407D2C">
            <w:pPr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26E93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SECRETARIA DE ESTADO DE JUSTIÇA E SEGURANÇA PÚBLICA</w:t>
            </w:r>
          </w:p>
          <w:p w:rsidR="00726E93" w:rsidRPr="00726E93" w:rsidRDefault="00726E93" w:rsidP="00407D2C">
            <w:pPr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26E93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POLÍCIA CIVIL</w:t>
            </w:r>
          </w:p>
          <w:p w:rsidR="00726E93" w:rsidRPr="00726E93" w:rsidRDefault="00726E93" w:rsidP="00407D2C">
            <w:pPr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26E93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DELEGACIA................................................................................................</w:t>
            </w:r>
          </w:p>
          <w:p w:rsidR="00726E93" w:rsidRDefault="00726E93" w:rsidP="00407D2C">
            <w:r w:rsidRPr="00726E93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</w:tbl>
    <w:p w:rsidR="00726E93" w:rsidRDefault="00726E93" w:rsidP="00726E93"/>
    <w:p w:rsidR="00726E93" w:rsidRDefault="00726E93" w:rsidP="00726E93"/>
    <w:p w:rsidR="00726E93" w:rsidRDefault="00726E93" w:rsidP="00726E93">
      <w:pPr>
        <w:jc w:val="both"/>
      </w:pPr>
    </w:p>
    <w:p w:rsidR="00726E93" w:rsidRDefault="00726E93" w:rsidP="00726E93">
      <w:pPr>
        <w:jc w:val="center"/>
        <w:rPr>
          <w:b/>
          <w:bCs/>
        </w:rPr>
      </w:pPr>
      <w:r>
        <w:rPr>
          <w:b/>
          <w:bCs/>
        </w:rPr>
        <w:t>AUTOS DE APURAÇÃO DE ATO INFRACIONAL</w:t>
      </w:r>
    </w:p>
    <w:p w:rsidR="00726E93" w:rsidRDefault="00726E93" w:rsidP="00726E93">
      <w:pPr>
        <w:jc w:val="center"/>
        <w:rPr>
          <w:b/>
          <w:bCs/>
        </w:rPr>
      </w:pPr>
      <w:r>
        <w:rPr>
          <w:b/>
          <w:bCs/>
        </w:rPr>
        <w:t xml:space="preserve">(E. C. A) </w:t>
      </w:r>
    </w:p>
    <w:p w:rsidR="00726E93" w:rsidRDefault="00726E93" w:rsidP="00726E93">
      <w:pPr>
        <w:jc w:val="center"/>
        <w:rPr>
          <w:b/>
          <w:bCs/>
        </w:rPr>
      </w:pPr>
    </w:p>
    <w:p w:rsidR="00726E93" w:rsidRDefault="00726E93" w:rsidP="00726E93">
      <w:pPr>
        <w:jc w:val="center"/>
        <w:rPr>
          <w:b/>
          <w:bCs/>
        </w:rPr>
      </w:pPr>
    </w:p>
    <w:p w:rsidR="00726E93" w:rsidRDefault="00726E93" w:rsidP="00726E93">
      <w:pPr>
        <w:jc w:val="center"/>
      </w:pPr>
    </w:p>
    <w:p w:rsidR="00726E93" w:rsidRDefault="00726E93" w:rsidP="00726E93">
      <w:pPr>
        <w:ind w:left="4633" w:firstLine="113"/>
        <w:jc w:val="both"/>
        <w:rPr>
          <w:b/>
          <w:bCs/>
        </w:rPr>
      </w:pPr>
    </w:p>
    <w:p w:rsidR="00726E93" w:rsidRDefault="00726E93" w:rsidP="00726E93">
      <w:pPr>
        <w:ind w:left="4633" w:firstLine="113"/>
        <w:jc w:val="both"/>
        <w:rPr>
          <w:b/>
          <w:bCs/>
        </w:rPr>
      </w:pPr>
      <w:r>
        <w:rPr>
          <w:b/>
          <w:bCs/>
        </w:rPr>
        <w:t xml:space="preserve">Registrado sob nº _____/________ </w:t>
      </w:r>
    </w:p>
    <w:p w:rsidR="00726E93" w:rsidRDefault="00726E93" w:rsidP="00726E93">
      <w:pPr>
        <w:ind w:left="4633" w:firstLine="113"/>
        <w:rPr>
          <w:b/>
          <w:bCs/>
        </w:rPr>
      </w:pPr>
      <w:r>
        <w:rPr>
          <w:b/>
          <w:bCs/>
        </w:rPr>
        <w:t>Livro __________</w:t>
      </w:r>
      <w:proofErr w:type="spellStart"/>
      <w:r>
        <w:rPr>
          <w:b/>
          <w:bCs/>
        </w:rPr>
        <w:t>Fls</w:t>
      </w:r>
      <w:proofErr w:type="spellEnd"/>
      <w:r>
        <w:rPr>
          <w:b/>
          <w:bCs/>
        </w:rPr>
        <w:t>__________</w:t>
      </w:r>
    </w:p>
    <w:p w:rsidR="00726E93" w:rsidRDefault="00726E93" w:rsidP="00726E93">
      <w:pPr>
        <w:rPr>
          <w:b/>
          <w:bCs/>
        </w:rPr>
      </w:pPr>
    </w:p>
    <w:p w:rsidR="00726E93" w:rsidRDefault="00726E93" w:rsidP="00726E93"/>
    <w:p w:rsidR="00726E93" w:rsidRDefault="00726E93" w:rsidP="00726E93"/>
    <w:p w:rsidR="00726E93" w:rsidRDefault="00726E93" w:rsidP="00726E93"/>
    <w:p w:rsidR="00726E93" w:rsidRDefault="00726E93" w:rsidP="00726E93"/>
    <w:p w:rsidR="00726E93" w:rsidRDefault="00726E93" w:rsidP="00726E93">
      <w:r>
        <w:t>B.O DE ORIGEM:</w:t>
      </w:r>
    </w:p>
    <w:p w:rsidR="00726E93" w:rsidRDefault="00726E93" w:rsidP="00726E93"/>
    <w:p w:rsidR="00726E93" w:rsidRDefault="00726E93" w:rsidP="00726E93"/>
    <w:p w:rsidR="00726E93" w:rsidRDefault="00726E93" w:rsidP="00726E93">
      <w:r>
        <w:t>INFRAÇÃO PENAL:</w:t>
      </w:r>
    </w:p>
    <w:p w:rsidR="00726E93" w:rsidRDefault="00726E93" w:rsidP="00726E93"/>
    <w:p w:rsidR="00726E93" w:rsidRDefault="00726E93" w:rsidP="00726E93"/>
    <w:p w:rsidR="00726E93" w:rsidRDefault="00726E93" w:rsidP="00726E93">
      <w:r>
        <w:t>MENOR INFRATOR:</w:t>
      </w:r>
    </w:p>
    <w:p w:rsidR="00726E93" w:rsidRDefault="00726E93" w:rsidP="00726E93"/>
    <w:p w:rsidR="00726E93" w:rsidRDefault="00726E93" w:rsidP="00726E93"/>
    <w:p w:rsidR="00726E93" w:rsidRDefault="00726E93" w:rsidP="00726E93">
      <w:r>
        <w:t xml:space="preserve">VÍTIMA: </w:t>
      </w:r>
    </w:p>
    <w:p w:rsidR="00726E93" w:rsidRDefault="00726E93" w:rsidP="00726E93"/>
    <w:p w:rsidR="00726E93" w:rsidRDefault="00726E93" w:rsidP="00726E93"/>
    <w:p w:rsidR="00726E93" w:rsidRDefault="00726E93" w:rsidP="00726E93"/>
    <w:p w:rsidR="00726E93" w:rsidRDefault="00726E93" w:rsidP="00726E93"/>
    <w:p w:rsidR="00726E93" w:rsidRDefault="00726E93" w:rsidP="00726E93"/>
    <w:p w:rsidR="00726E93" w:rsidRDefault="00726E93" w:rsidP="00726E93">
      <w:pPr>
        <w:jc w:val="center"/>
        <w:rPr>
          <w:u w:val="single"/>
        </w:rPr>
      </w:pPr>
      <w:proofErr w:type="gramStart"/>
      <w:r>
        <w:rPr>
          <w:u w:val="single"/>
        </w:rPr>
        <w:t>A  U</w:t>
      </w:r>
      <w:proofErr w:type="gramEnd"/>
      <w:r>
        <w:rPr>
          <w:u w:val="single"/>
        </w:rPr>
        <w:t xml:space="preserve">  T  U  A  Ç  Ã  O</w:t>
      </w:r>
    </w:p>
    <w:p w:rsidR="00726E93" w:rsidRDefault="00726E93" w:rsidP="00726E93">
      <w:pPr>
        <w:jc w:val="center"/>
        <w:rPr>
          <w:u w:val="single"/>
        </w:rPr>
      </w:pPr>
    </w:p>
    <w:p w:rsidR="00726E93" w:rsidRDefault="00726E93" w:rsidP="00726E93">
      <w:pPr>
        <w:jc w:val="both"/>
      </w:pPr>
      <w:r>
        <w:t xml:space="preserve">Aos ................................dias do mês de ...................do ano de dois mil e ...................... </w:t>
      </w:r>
      <w:proofErr w:type="gramStart"/>
      <w:r>
        <w:t>em</w:t>
      </w:r>
      <w:proofErr w:type="gramEnd"/>
      <w:r>
        <w:t xml:space="preserve"> meu cartório, autuo ....................................e demais peças que adiante seguem.  Do que, para constar, lavro este termo. Eu, ................................(escrivão de polícia) que o datilografei.                                              (</w:t>
      </w:r>
      <w:proofErr w:type="gramStart"/>
      <w:r>
        <w:t>carimbo</w:t>
      </w:r>
      <w:proofErr w:type="gramEnd"/>
      <w:r>
        <w:rPr>
          <w:rFonts w:ascii="Lucida Sans" w:hAnsi="Lucida Sans"/>
          <w:b/>
          <w:bCs/>
          <w:sz w:val="18"/>
        </w:rPr>
        <w:t xml:space="preserve"> do escrivão</w:t>
      </w:r>
      <w:r>
        <w:t>)</w:t>
      </w:r>
    </w:p>
    <w:p w:rsidR="003E092C" w:rsidRDefault="003E092C">
      <w:bookmarkStart w:id="2" w:name="_GoBack"/>
      <w:bookmarkEnd w:id="2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93"/>
    <w:rsid w:val="003E092C"/>
    <w:rsid w:val="0072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26E93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26E93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Capa de Autos de Apuração de Ato Infracional</Template>
  <TotalTime>0</TotalTime>
  <Pages>1</Pages>
  <Words>141</Words>
  <Characters>762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2016-09-14T15:44:00Z</dcterms:created>
  <dcterms:modified xsi:type="dcterms:W3CDTF">2016-09-14T15:44:00Z</dcterms:modified>
</cp:coreProperties>
</file>