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2728" w:rsidRDefault="003F2728" w:rsidP="003F2728">
      <w:pPr>
        <w:pStyle w:val="Ttulo2"/>
      </w:pPr>
      <w:bookmarkStart w:id="0" w:name="_Toc28167006"/>
      <w:bookmarkStart w:id="1" w:name="_Toc36605381"/>
      <w:r>
        <w:t>Cabeçalho padrão - Modelo 15 -</w:t>
      </w:r>
      <w:bookmarkEnd w:id="0"/>
      <w:bookmarkEnd w:id="1"/>
    </w:p>
    <w:p w:rsidR="003F2728" w:rsidRDefault="003F2728" w:rsidP="003F2728"/>
    <w:p w:rsidR="003F2728" w:rsidRDefault="003F2728" w:rsidP="003F2728"/>
    <w:p w:rsidR="003F2728" w:rsidRDefault="003F2728" w:rsidP="003F2728">
      <w:pPr>
        <w:jc w:val="both"/>
        <w:rPr>
          <w:b/>
          <w:bCs/>
        </w:rPr>
      </w:pPr>
      <w:r>
        <w:rPr>
          <w:b/>
          <w:bCs/>
        </w:rPr>
        <w:t xml:space="preserve">Cabeçalho padrão: Fonte </w:t>
      </w:r>
      <w:r>
        <w:rPr>
          <w:b/>
          <w:bCs/>
          <w:i/>
          <w:iCs/>
        </w:rPr>
        <w:t xml:space="preserve">Times New </w:t>
      </w:r>
      <w:proofErr w:type="gramStart"/>
      <w:r>
        <w:rPr>
          <w:b/>
          <w:bCs/>
          <w:i/>
          <w:iCs/>
        </w:rPr>
        <w:t>Roman</w:t>
      </w:r>
      <w:r>
        <w:rPr>
          <w:b/>
          <w:bCs/>
        </w:rPr>
        <w:t xml:space="preserve"> ,</w:t>
      </w:r>
      <w:proofErr w:type="gramEnd"/>
      <w:r>
        <w:rPr>
          <w:b/>
          <w:bCs/>
        </w:rPr>
        <w:t xml:space="preserve"> tamanho 11. </w:t>
      </w:r>
    </w:p>
    <w:p w:rsidR="003F2728" w:rsidRDefault="003F2728" w:rsidP="003F2728"/>
    <w:tbl>
      <w:tblPr>
        <w:tblW w:w="0" w:type="auto"/>
        <w:tblInd w:w="77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54"/>
        <w:gridCol w:w="6471"/>
      </w:tblGrid>
      <w:tr w:rsidR="003F2728" w:rsidTr="00407D2C">
        <w:tblPrEx>
          <w:tblCellMar>
            <w:top w:w="0" w:type="dxa"/>
            <w:bottom w:w="0" w:type="dxa"/>
          </w:tblCellMar>
        </w:tblPrEx>
        <w:tc>
          <w:tcPr>
            <w:tcW w:w="1276" w:type="dxa"/>
          </w:tcPr>
          <w:p w:rsidR="003F2728" w:rsidRDefault="003F2728" w:rsidP="00407D2C">
            <w:r>
              <w:object w:dxaOrig="856" w:dyaOrig="1126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2.75pt;height:56.25pt" o:ole="">
                  <v:imagedata r:id="rId6" o:title=""/>
                </v:shape>
                <o:OLEObject Type="Embed" ProgID="Word.Picture.8" ShapeID="_x0000_i1025" DrawAspect="Content" ObjectID="_1535358420" r:id="rId7"/>
              </w:object>
            </w:r>
          </w:p>
        </w:tc>
        <w:tc>
          <w:tcPr>
            <w:tcW w:w="6923" w:type="dxa"/>
          </w:tcPr>
          <w:p w:rsidR="003F2728" w:rsidRPr="003F2728" w:rsidRDefault="003F2728" w:rsidP="00407D2C">
            <w:pPr>
              <w:pStyle w:val="Cabealho"/>
              <w:tabs>
                <w:tab w:val="clear" w:pos="4419"/>
              </w:tabs>
              <w:rPr>
                <w:smallCaps/>
                <w:sz w:val="1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F2728">
              <w:rPr>
                <w:smallCaps/>
                <w:sz w:val="1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ESTADO DE MATO GROSSO DO SUL</w:t>
            </w:r>
          </w:p>
          <w:p w:rsidR="003F2728" w:rsidRPr="003F2728" w:rsidRDefault="003F2728" w:rsidP="00407D2C">
            <w:pPr>
              <w:pStyle w:val="Cabealho"/>
              <w:tabs>
                <w:tab w:val="clear" w:pos="4419"/>
                <w:tab w:val="left" w:pos="1701"/>
              </w:tabs>
              <w:rPr>
                <w:smallCaps/>
                <w:sz w:val="1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F2728">
              <w:rPr>
                <w:smallCaps/>
                <w:sz w:val="1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SECRETARIA DE ESTADO DE JUSTIÇA E SEGURANÇA PÚBLICA</w:t>
            </w:r>
          </w:p>
          <w:p w:rsidR="003F2728" w:rsidRPr="003F2728" w:rsidRDefault="003F2728" w:rsidP="00407D2C">
            <w:pPr>
              <w:rPr>
                <w:smallCaps/>
                <w:sz w:val="1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F2728">
              <w:rPr>
                <w:smallCaps/>
                <w:sz w:val="1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POLÍCIA CIVIL</w:t>
            </w:r>
          </w:p>
          <w:p w:rsidR="003F2728" w:rsidRDefault="003F2728" w:rsidP="00407D2C">
            <w:r w:rsidRPr="003F2728">
              <w:rPr>
                <w:smallCaps/>
                <w:sz w:val="1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</w:p>
        </w:tc>
      </w:tr>
    </w:tbl>
    <w:p w:rsidR="003E092C" w:rsidRDefault="003E092C">
      <w:bookmarkStart w:id="2" w:name="_GoBack"/>
      <w:bookmarkEnd w:id="2"/>
    </w:p>
    <w:sectPr w:rsidR="003E092C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2BBC" w:rsidRDefault="00132BBC" w:rsidP="001072C3">
      <w:r>
        <w:separator/>
      </w:r>
    </w:p>
  </w:endnote>
  <w:endnote w:type="continuationSeparator" w:id="0">
    <w:p w:rsidR="00132BBC" w:rsidRDefault="00132BBC" w:rsidP="001072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2BBC" w:rsidRDefault="00132BBC" w:rsidP="001072C3">
      <w:r>
        <w:separator/>
      </w:r>
    </w:p>
  </w:footnote>
  <w:footnote w:type="continuationSeparator" w:id="0">
    <w:p w:rsidR="00132BBC" w:rsidRDefault="00132BBC" w:rsidP="001072C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Ind w:w="779" w:type="dxa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254"/>
      <w:gridCol w:w="6471"/>
    </w:tblGrid>
    <w:tr w:rsidR="001072C3" w:rsidTr="001072C3">
      <w:tblPrEx>
        <w:tblCellMar>
          <w:top w:w="0" w:type="dxa"/>
          <w:bottom w:w="0" w:type="dxa"/>
        </w:tblCellMar>
      </w:tblPrEx>
      <w:tc>
        <w:tcPr>
          <w:tcW w:w="1254" w:type="dxa"/>
        </w:tcPr>
        <w:p w:rsidR="001072C3" w:rsidRDefault="001072C3" w:rsidP="001072C3">
          <w:r>
            <w:object w:dxaOrig="856" w:dyaOrig="1126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42.75pt;height:56.25pt" o:ole="">
                <v:imagedata r:id="rId1" o:title=""/>
              </v:shape>
              <o:OLEObject Type="Embed" ProgID="Word.Picture.8" ShapeID="_x0000_i1026" DrawAspect="Content" ObjectID="_1535358421" r:id="rId2"/>
            </w:object>
          </w:r>
        </w:p>
      </w:tc>
      <w:tc>
        <w:tcPr>
          <w:tcW w:w="6471" w:type="dxa"/>
        </w:tcPr>
        <w:p w:rsidR="001072C3" w:rsidRPr="001072C3" w:rsidRDefault="001072C3" w:rsidP="001072C3">
          <w:pPr>
            <w:pStyle w:val="Cabealho"/>
            <w:tabs>
              <w:tab w:val="clear" w:pos="4419"/>
            </w:tabs>
            <w:rPr>
              <w:smallCaps/>
              <w:sz w:val="18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 w:rsidRPr="001072C3">
            <w:rPr>
              <w:smallCaps/>
              <w:sz w:val="18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ESTADO DE MATO GROSSO DO SUL</w:t>
          </w:r>
        </w:p>
        <w:p w:rsidR="001072C3" w:rsidRPr="001072C3" w:rsidRDefault="001072C3" w:rsidP="001072C3">
          <w:pPr>
            <w:pStyle w:val="Cabealho"/>
            <w:tabs>
              <w:tab w:val="clear" w:pos="4419"/>
              <w:tab w:val="left" w:pos="1701"/>
            </w:tabs>
            <w:rPr>
              <w:smallCaps/>
              <w:sz w:val="18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 w:rsidRPr="001072C3">
            <w:rPr>
              <w:smallCaps/>
              <w:sz w:val="18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SECRETARIA DE ESTADO DE JUSTIÇA E SEGURANÇA PÚBLICA</w:t>
          </w:r>
        </w:p>
        <w:p w:rsidR="001072C3" w:rsidRPr="001072C3" w:rsidRDefault="001072C3" w:rsidP="001072C3">
          <w:pPr>
            <w:rPr>
              <w:smallCaps/>
              <w:sz w:val="18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 w:rsidRPr="001072C3">
            <w:rPr>
              <w:smallCaps/>
              <w:sz w:val="18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POLÍCIA CIVIL</w:t>
          </w:r>
        </w:p>
        <w:p w:rsidR="001072C3" w:rsidRDefault="001072C3" w:rsidP="001072C3">
          <w:r w:rsidRPr="001072C3">
            <w:rPr>
              <w:smallCaps/>
              <w:sz w:val="18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 xml:space="preserve"> </w:t>
          </w:r>
        </w:p>
      </w:tc>
    </w:tr>
  </w:tbl>
  <w:p w:rsidR="001072C3" w:rsidRDefault="001072C3">
    <w:pPr>
      <w:pStyle w:val="Cabealho"/>
    </w:pPr>
  </w:p>
  <w:p w:rsidR="001072C3" w:rsidRDefault="001072C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2728"/>
    <w:rsid w:val="001072C3"/>
    <w:rsid w:val="00132BBC"/>
    <w:rsid w:val="003E092C"/>
    <w:rsid w:val="003F2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F2728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3F2728"/>
    <w:pPr>
      <w:keepNext/>
      <w:jc w:val="center"/>
      <w:outlineLvl w:val="1"/>
    </w:pPr>
    <w:rPr>
      <w:b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3F2728"/>
    <w:rPr>
      <w:rFonts w:ascii="Times New Roman" w:eastAsia="Times New Roman" w:hAnsi="Times New Roman" w:cs="Times New Roman"/>
      <w:b/>
      <w:sz w:val="20"/>
      <w:szCs w:val="20"/>
      <w:lang w:eastAsia="pt-BR"/>
    </w:rPr>
  </w:style>
  <w:style w:type="paragraph" w:styleId="Cabealho">
    <w:name w:val="header"/>
    <w:basedOn w:val="Normal"/>
    <w:link w:val="CabealhoChar"/>
    <w:rsid w:val="003F2728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F2728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1072C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072C3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Cabeçalho padrão</Template>
  <TotalTime>1</TotalTime>
  <Pages>1</Pages>
  <Words>33</Words>
  <Characters>183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Glauco Maciel</dc:creator>
  <cp:keywords/>
  <dc:description/>
  <cp:lastModifiedBy>Glauco Maciel</cp:lastModifiedBy>
  <cp:revision>2</cp:revision>
  <dcterms:created xsi:type="dcterms:W3CDTF">2016-09-14T15:40:00Z</dcterms:created>
  <dcterms:modified xsi:type="dcterms:W3CDTF">2016-09-14T15:41:00Z</dcterms:modified>
</cp:coreProperties>
</file>